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22B5E" w14:textId="77777777" w:rsidR="00400465" w:rsidRPr="008C6CAF" w:rsidRDefault="00400465" w:rsidP="00400465">
      <w:pPr>
        <w:jc w:val="center"/>
        <w:rPr>
          <w:rFonts w:ascii="Calibri" w:eastAsia="Calibri" w:hAnsi="Calibri"/>
          <w:b/>
          <w:sz w:val="28"/>
          <w:szCs w:val="28"/>
        </w:rPr>
      </w:pPr>
      <w:r>
        <w:t xml:space="preserve">        </w:t>
      </w:r>
      <w:r>
        <w:rPr>
          <w:rFonts w:ascii="Calibri" w:eastAsia="Calibri" w:hAnsi="Calibri"/>
          <w:b/>
          <w:sz w:val="28"/>
          <w:szCs w:val="28"/>
        </w:rPr>
        <w:t xml:space="preserve">CORSO DI AGGIORNAMENTO </w:t>
      </w:r>
    </w:p>
    <w:p w14:paraId="35F67BF5" w14:textId="77777777" w:rsidR="00400465" w:rsidRDefault="00400465" w:rsidP="00400465">
      <w:pPr>
        <w:spacing w:line="276" w:lineRule="auto"/>
        <w:jc w:val="center"/>
        <w:rPr>
          <w:rFonts w:ascii="Calibri" w:eastAsia="Calibri" w:hAnsi="Calibri"/>
          <w:b/>
          <w:i/>
          <w:sz w:val="28"/>
          <w:szCs w:val="28"/>
        </w:rPr>
      </w:pPr>
      <w:r w:rsidRPr="00EF6591">
        <w:rPr>
          <w:rFonts w:ascii="Calibri" w:eastAsia="Calibri" w:hAnsi="Calibri"/>
          <w:b/>
          <w:i/>
          <w:sz w:val="28"/>
          <w:szCs w:val="28"/>
        </w:rPr>
        <w:t>“</w:t>
      </w:r>
      <w:r>
        <w:rPr>
          <w:rFonts w:ascii="Calibri" w:eastAsia="Calibri" w:hAnsi="Calibri"/>
          <w:b/>
          <w:i/>
          <w:sz w:val="28"/>
          <w:szCs w:val="28"/>
        </w:rPr>
        <w:t>PRONTO SOCCORSO</w:t>
      </w:r>
      <w:r w:rsidRPr="00EF6591">
        <w:rPr>
          <w:rFonts w:ascii="Calibri" w:eastAsia="Calibri" w:hAnsi="Calibri"/>
          <w:b/>
          <w:i/>
          <w:sz w:val="28"/>
          <w:szCs w:val="28"/>
        </w:rPr>
        <w:t>”</w:t>
      </w:r>
    </w:p>
    <w:p w14:paraId="2BBE69D9" w14:textId="77777777" w:rsidR="0042128A" w:rsidRDefault="0042128A" w:rsidP="00400465">
      <w:pPr>
        <w:spacing w:line="276" w:lineRule="auto"/>
        <w:jc w:val="center"/>
        <w:rPr>
          <w:rFonts w:ascii="Calibri" w:eastAsia="Calibri" w:hAnsi="Calibri"/>
          <w:b/>
          <w:i/>
          <w:sz w:val="28"/>
          <w:szCs w:val="28"/>
        </w:rPr>
      </w:pPr>
      <w:r w:rsidRPr="0042128A">
        <w:rPr>
          <w:rFonts w:ascii="Calibri" w:eastAsia="Calibri" w:hAnsi="Calibri"/>
          <w:b/>
          <w:i/>
          <w:sz w:val="28"/>
          <w:szCs w:val="28"/>
        </w:rPr>
        <w:t xml:space="preserve">Gestione della fibrillazione atriale tra cardiologia e PS </w:t>
      </w:r>
    </w:p>
    <w:p w14:paraId="71E18A4A" w14:textId="6C20ADC3" w:rsidR="00400465" w:rsidRDefault="0027244B" w:rsidP="00400465">
      <w:pPr>
        <w:spacing w:line="276" w:lineRule="auto"/>
        <w:jc w:val="center"/>
        <w:rPr>
          <w:rFonts w:ascii="Calibri" w:eastAsia="Calibri" w:hAnsi="Calibri"/>
          <w:b/>
          <w:i/>
          <w:sz w:val="28"/>
          <w:szCs w:val="28"/>
        </w:rPr>
      </w:pPr>
      <w:r>
        <w:rPr>
          <w:rFonts w:ascii="Calibri" w:eastAsia="Calibri" w:hAnsi="Calibri"/>
          <w:b/>
          <w:i/>
          <w:sz w:val="28"/>
          <w:szCs w:val="28"/>
        </w:rPr>
        <w:t>07 Aprile</w:t>
      </w:r>
      <w:r w:rsidR="00400465">
        <w:rPr>
          <w:rFonts w:ascii="Calibri" w:eastAsia="Calibri" w:hAnsi="Calibri"/>
          <w:b/>
          <w:i/>
          <w:sz w:val="28"/>
          <w:szCs w:val="28"/>
        </w:rPr>
        <w:t xml:space="preserve"> 2022 - Pavia</w:t>
      </w:r>
    </w:p>
    <w:p w14:paraId="42C4A1EC" w14:textId="77777777" w:rsidR="00BA1F89" w:rsidRPr="00FA4F00" w:rsidRDefault="00BA1F89" w:rsidP="00BA1F89">
      <w:pPr>
        <w:pStyle w:val="Funzione"/>
        <w:jc w:val="center"/>
        <w:rPr>
          <w:rFonts w:asciiTheme="minorHAnsi" w:hAnsiTheme="minorHAnsi"/>
          <w:i w:val="0"/>
          <w:color w:val="FF0000"/>
          <w:sz w:val="28"/>
          <w:szCs w:val="28"/>
        </w:rPr>
      </w:pPr>
    </w:p>
    <w:p w14:paraId="0C84A37E" w14:textId="77777777" w:rsidR="008E7B52" w:rsidRPr="00433928" w:rsidRDefault="008E7B52" w:rsidP="008E7B52">
      <w:pPr>
        <w:pStyle w:val="Funzione"/>
        <w:rPr>
          <w:rFonts w:asciiTheme="minorHAnsi" w:hAnsiTheme="minorHAnsi" w:cstheme="minorHAnsi"/>
          <w:b/>
          <w:i w:val="0"/>
          <w:sz w:val="22"/>
          <w:szCs w:val="22"/>
        </w:rPr>
      </w:pPr>
      <w:r w:rsidRPr="00433928">
        <w:rPr>
          <w:rFonts w:asciiTheme="minorHAnsi" w:hAnsiTheme="minorHAnsi" w:cstheme="minorHAnsi"/>
          <w:b/>
          <w:i w:val="0"/>
          <w:sz w:val="22"/>
          <w:szCs w:val="22"/>
        </w:rPr>
        <w:t>RAZIONALE SCIENTIFICO</w:t>
      </w:r>
    </w:p>
    <w:p w14:paraId="36B87EA4" w14:textId="77777777" w:rsidR="00400465" w:rsidRPr="00433928" w:rsidRDefault="00400465" w:rsidP="00400465">
      <w:pPr>
        <w:jc w:val="both"/>
        <w:rPr>
          <w:rFonts w:asciiTheme="minorHAnsi" w:hAnsiTheme="minorHAnsi" w:cstheme="minorHAnsi"/>
          <w:sz w:val="22"/>
          <w:szCs w:val="22"/>
        </w:rPr>
      </w:pP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Il reparto di Pronto Soccorso è un’unità operativa dedicata alla gestione delle emergenze, un reparto che affronta quotidianamente situazioni di urgenze cliniche differenti tra loro e che deve dunque essere in grado di garantire un elevato livello di preparazione ed efficacia nelle cure.</w:t>
      </w:r>
    </w:p>
    <w:p w14:paraId="5EDF221B" w14:textId="77777777" w:rsidR="00400465" w:rsidRPr="00433928" w:rsidRDefault="00400465" w:rsidP="00400465">
      <w:pPr>
        <w:jc w:val="both"/>
        <w:rPr>
          <w:rFonts w:asciiTheme="minorHAnsi" w:hAnsiTheme="minorHAnsi" w:cstheme="minorHAnsi"/>
          <w:sz w:val="22"/>
          <w:szCs w:val="22"/>
        </w:rPr>
      </w:pP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I pazienti che si rivolgono al PS sono persone con condizioni di criticità variabile e che presentano problematiche sistemiche o localizzate che, se non trattate entro tempi brevi, rischiano di portare alla morte. </w:t>
      </w:r>
    </w:p>
    <w:p w14:paraId="312C5F6B" w14:textId="2E176938" w:rsidR="00400465" w:rsidRPr="00433928" w:rsidRDefault="00400465" w:rsidP="00400465">
      <w:pPr>
        <w:jc w:val="both"/>
        <w:rPr>
          <w:rFonts w:asciiTheme="minorHAnsi" w:hAnsiTheme="minorHAnsi" w:cstheme="minorHAnsi"/>
          <w:sz w:val="22"/>
          <w:szCs w:val="22"/>
        </w:rPr>
      </w:pP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L’evento, rivolto ai professionisti sanitari coinvolti attivamente nell’iter diagnostico-terapeutico dei pazienti che si presentano al PS, si focalizza su alcuni aspetti rilevanti: la gestione della riacutizzazione della BPCO, che causa una compromissione nella normale respirazione e può complicare</w:t>
      </w:r>
      <w:r w:rsidR="004566CC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,</w:t>
      </w: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se non trattata efficacemente</w:t>
      </w:r>
      <w:r w:rsidR="004566CC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,</w:t>
      </w: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il tema della Fibrillazione Atriale, che, essendo legata all’ambito cardiaco, in molti casi suscita timori comprensibili nel paziente</w:t>
      </w:r>
      <w:r w:rsidR="004566CC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;</w:t>
      </w: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</w:t>
      </w:r>
      <w:r w:rsidR="004566CC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L</w:t>
      </w: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’importanza dell’ecografia, uno strumento semplice ma molto efficace per valutare in tempi </w:t>
      </w:r>
      <w:r w:rsidR="004566CC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brevi </w:t>
      </w: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il quadro clinico del paziente</w:t>
      </w:r>
      <w:r w:rsidR="004566CC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;</w:t>
      </w: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 </w:t>
      </w:r>
      <w:r w:rsidR="004566CC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L</w:t>
      </w:r>
      <w:r w:rsidRPr="0043392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a gestione del paziente settico, una condizione ad elevato rischio di vita che risulta spesso difficile da gestire anche in base alla carenza di informazioni sul/sui patogeno/i coinvolto/i.</w:t>
      </w:r>
    </w:p>
    <w:p w14:paraId="054D8C39" w14:textId="77777777" w:rsidR="008E7B52" w:rsidRPr="00433928" w:rsidRDefault="008E7B52" w:rsidP="008E7B52">
      <w:pPr>
        <w:pStyle w:val="Funzione"/>
        <w:rPr>
          <w:rFonts w:asciiTheme="minorHAnsi" w:hAnsiTheme="minorHAnsi" w:cstheme="minorHAnsi"/>
          <w:i w:val="0"/>
          <w:sz w:val="22"/>
          <w:szCs w:val="22"/>
        </w:rPr>
      </w:pPr>
    </w:p>
    <w:p w14:paraId="0B092C3E" w14:textId="6E1310EC" w:rsidR="00FA23CB" w:rsidRPr="00433928" w:rsidRDefault="00757E30" w:rsidP="00FA23CB">
      <w:pPr>
        <w:pStyle w:val="Funzione"/>
        <w:rPr>
          <w:rFonts w:asciiTheme="minorHAnsi" w:hAnsiTheme="minorHAnsi" w:cstheme="minorHAnsi"/>
          <w:b/>
          <w:i w:val="0"/>
          <w:sz w:val="22"/>
          <w:szCs w:val="22"/>
        </w:rPr>
      </w:pPr>
      <w:r>
        <w:rPr>
          <w:rFonts w:asciiTheme="minorHAnsi" w:hAnsiTheme="minorHAnsi" w:cstheme="minorHAnsi"/>
          <w:b/>
          <w:i w:val="0"/>
          <w:sz w:val="22"/>
          <w:szCs w:val="22"/>
        </w:rPr>
        <w:t>COORDINATORE SCIENTIFICO</w:t>
      </w:r>
    </w:p>
    <w:p w14:paraId="79F30F93" w14:textId="6C7D1AD4" w:rsidR="00FA23CB" w:rsidRDefault="00400465" w:rsidP="00FA23CB">
      <w:pPr>
        <w:pStyle w:val="Funzione"/>
        <w:rPr>
          <w:rFonts w:asciiTheme="minorHAnsi" w:hAnsiTheme="minorHAnsi" w:cstheme="minorHAnsi"/>
          <w:i w:val="0"/>
          <w:color w:val="000000" w:themeColor="text1"/>
          <w:sz w:val="22"/>
          <w:szCs w:val="22"/>
        </w:rPr>
      </w:pPr>
      <w:r w:rsidRPr="00433928">
        <w:rPr>
          <w:rFonts w:asciiTheme="minorHAnsi" w:hAnsiTheme="minorHAnsi" w:cstheme="minorHAnsi"/>
          <w:i w:val="0"/>
          <w:color w:val="000000" w:themeColor="text1"/>
          <w:sz w:val="22"/>
          <w:szCs w:val="22"/>
        </w:rPr>
        <w:t>Prof. Stefano Perlini</w:t>
      </w:r>
    </w:p>
    <w:p w14:paraId="167B22D7" w14:textId="0CF45445" w:rsidR="00757E30" w:rsidRDefault="00757E30" w:rsidP="00FA23CB">
      <w:pPr>
        <w:pStyle w:val="Funzione"/>
        <w:rPr>
          <w:rFonts w:asciiTheme="minorHAnsi" w:hAnsiTheme="minorHAnsi" w:cstheme="minorHAnsi"/>
          <w:i w:val="0"/>
          <w:color w:val="000000" w:themeColor="text1"/>
          <w:sz w:val="22"/>
          <w:szCs w:val="22"/>
        </w:rPr>
      </w:pPr>
    </w:p>
    <w:p w14:paraId="14519D75" w14:textId="7863363E" w:rsidR="00757E30" w:rsidRPr="00757E30" w:rsidRDefault="00757E30" w:rsidP="00FA23CB">
      <w:pPr>
        <w:pStyle w:val="Funzione"/>
        <w:rPr>
          <w:rFonts w:asciiTheme="minorHAnsi" w:hAnsiTheme="minorHAnsi" w:cstheme="minorHAnsi"/>
          <w:b/>
          <w:bCs/>
          <w:i w:val="0"/>
          <w:color w:val="000000" w:themeColor="text1"/>
          <w:sz w:val="22"/>
          <w:szCs w:val="22"/>
        </w:rPr>
      </w:pPr>
      <w:r w:rsidRPr="00757E30">
        <w:rPr>
          <w:rFonts w:asciiTheme="minorHAnsi" w:hAnsiTheme="minorHAnsi" w:cstheme="minorHAnsi"/>
          <w:b/>
          <w:bCs/>
          <w:i w:val="0"/>
          <w:color w:val="000000" w:themeColor="text1"/>
          <w:sz w:val="22"/>
          <w:szCs w:val="22"/>
        </w:rPr>
        <w:t>RESPONSABILE SCIENTIFICO</w:t>
      </w:r>
    </w:p>
    <w:p w14:paraId="1124DAA4" w14:textId="723E564B" w:rsidR="00757E30" w:rsidRPr="00433928" w:rsidRDefault="00757E30" w:rsidP="00FA23CB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</w:rPr>
        <w:t>Dr. Francesco Salinaro</w:t>
      </w:r>
    </w:p>
    <w:p w14:paraId="7CA97E6C" w14:textId="77777777" w:rsidR="00FA23CB" w:rsidRPr="00433928" w:rsidRDefault="00FA23CB" w:rsidP="00BA1F89">
      <w:pPr>
        <w:pStyle w:val="Funzione"/>
        <w:rPr>
          <w:rFonts w:asciiTheme="minorHAnsi" w:hAnsiTheme="minorHAnsi" w:cstheme="minorHAnsi"/>
          <w:b/>
          <w:i w:val="0"/>
          <w:color w:val="000000" w:themeColor="text1"/>
          <w:sz w:val="22"/>
          <w:szCs w:val="22"/>
        </w:rPr>
      </w:pPr>
    </w:p>
    <w:p w14:paraId="0D63F78A" w14:textId="77777777" w:rsidR="00FA23CB" w:rsidRPr="00433928" w:rsidRDefault="00FA23CB" w:rsidP="00FA23CB">
      <w:pPr>
        <w:pStyle w:val="Funzione"/>
        <w:rPr>
          <w:rFonts w:asciiTheme="minorHAnsi" w:hAnsiTheme="minorHAnsi" w:cstheme="minorHAnsi"/>
          <w:b/>
          <w:i w:val="0"/>
          <w:sz w:val="22"/>
          <w:szCs w:val="22"/>
        </w:rPr>
      </w:pPr>
      <w:r w:rsidRPr="00433928">
        <w:rPr>
          <w:rFonts w:asciiTheme="minorHAnsi" w:hAnsiTheme="minorHAnsi" w:cstheme="minorHAnsi"/>
          <w:b/>
          <w:i w:val="0"/>
          <w:sz w:val="22"/>
          <w:szCs w:val="22"/>
        </w:rPr>
        <w:t>FACULTY</w:t>
      </w:r>
    </w:p>
    <w:p w14:paraId="0B5BA7FA" w14:textId="029D547E" w:rsidR="00445AB9" w:rsidRPr="00433928" w:rsidRDefault="00445AB9" w:rsidP="00445AB9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Ageno</w:t>
      </w:r>
      <w:r w:rsidR="004108A2"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 Walter</w:t>
      </w: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 (VA)</w:t>
      </w:r>
    </w:p>
    <w:p w14:paraId="6C4F2D59" w14:textId="065E0101" w:rsidR="00427C89" w:rsidRDefault="00427C89" w:rsidP="00445AB9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 w:rsidRPr="008A3B47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Ardito</w:t>
      </w:r>
      <w:r w:rsidR="008A3B47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 Corrado (MI)</w:t>
      </w:r>
    </w:p>
    <w:p w14:paraId="579594A1" w14:textId="7D7C9918" w:rsidR="00445AB9" w:rsidRPr="00433928" w:rsidRDefault="00445AB9" w:rsidP="00445AB9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Assanelli </w:t>
      </w:r>
      <w:r w:rsidR="003E0CD4"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E</w:t>
      </w:r>
      <w:r w:rsidR="00924CDE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milio</w:t>
      </w:r>
      <w:r w:rsidR="003E0CD4"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 Maria </w:t>
      </w: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(MI)</w:t>
      </w:r>
    </w:p>
    <w:p w14:paraId="16AC47E9" w14:textId="5FA1472C" w:rsidR="00445AB9" w:rsidRPr="00433928" w:rsidRDefault="00445AB9" w:rsidP="00445AB9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Forleo </w:t>
      </w:r>
      <w:r w:rsidR="00433928"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Giovan</w:t>
      </w:r>
      <w:r w:rsidR="004B5E6A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ni</w:t>
      </w:r>
      <w:r w:rsidR="00433928"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 Battista</w:t>
      </w:r>
      <w:r w:rsidR="00E93DFB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 </w:t>
      </w: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(MI)</w:t>
      </w:r>
    </w:p>
    <w:p w14:paraId="6A4F7076" w14:textId="5C815D7A" w:rsidR="00445AB9" w:rsidRDefault="00445AB9" w:rsidP="00445AB9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Rordorf </w:t>
      </w:r>
      <w:r w:rsidR="00433928"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 xml:space="preserve">Roberto </w:t>
      </w:r>
      <w:r w:rsidRPr="00433928"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(PV)</w:t>
      </w:r>
    </w:p>
    <w:p w14:paraId="69EBF041" w14:textId="7F5B2161" w:rsidR="00757E30" w:rsidRDefault="00757E30" w:rsidP="00445AB9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Salinaro Francesco (PV)</w:t>
      </w:r>
    </w:p>
    <w:p w14:paraId="661C840A" w14:textId="28933051" w:rsidR="0054119F" w:rsidRPr="00433928" w:rsidRDefault="0054119F" w:rsidP="00445AB9">
      <w:pPr>
        <w:pStyle w:val="Funzione"/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i w:val="0"/>
          <w:color w:val="000000" w:themeColor="text1"/>
          <w:sz w:val="22"/>
          <w:szCs w:val="22"/>
        </w:rPr>
        <w:t>Sonia Seghezzi (MI)</w:t>
      </w:r>
    </w:p>
    <w:p w14:paraId="40A88BA2" w14:textId="1D01A9E2" w:rsidR="0042128A" w:rsidRDefault="0042128A" w:rsidP="00400465">
      <w:pPr>
        <w:pStyle w:val="Funzione"/>
        <w:rPr>
          <w:rFonts w:asciiTheme="minorHAnsi" w:hAnsiTheme="minorHAnsi"/>
          <w:b/>
          <w:i w:val="0"/>
          <w:color w:val="000000" w:themeColor="text1"/>
          <w:sz w:val="20"/>
        </w:rPr>
      </w:pPr>
    </w:p>
    <w:p w14:paraId="63DF0962" w14:textId="7E77DCF9" w:rsidR="0042128A" w:rsidRDefault="0042128A" w:rsidP="00400465">
      <w:pPr>
        <w:pStyle w:val="Funzione"/>
        <w:rPr>
          <w:rFonts w:asciiTheme="minorHAnsi" w:hAnsiTheme="minorHAnsi"/>
          <w:b/>
          <w:i w:val="0"/>
          <w:color w:val="000000" w:themeColor="text1"/>
          <w:sz w:val="20"/>
        </w:rPr>
      </w:pPr>
    </w:p>
    <w:p w14:paraId="57653DA2" w14:textId="77777777" w:rsidR="0042128A" w:rsidRPr="00400465" w:rsidRDefault="0042128A" w:rsidP="00400465">
      <w:pPr>
        <w:pStyle w:val="Funzione"/>
        <w:rPr>
          <w:rFonts w:asciiTheme="minorHAnsi" w:hAnsiTheme="minorHAnsi"/>
          <w:b/>
          <w:i w:val="0"/>
          <w:color w:val="000000" w:themeColor="text1"/>
          <w:sz w:val="20"/>
        </w:rPr>
      </w:pPr>
    </w:p>
    <w:p w14:paraId="5F149671" w14:textId="77777777" w:rsidR="00BA1F89" w:rsidRPr="00FA4F00" w:rsidRDefault="00BA1F89" w:rsidP="00BA1F89">
      <w:pPr>
        <w:pStyle w:val="Funzione"/>
        <w:rPr>
          <w:rFonts w:asciiTheme="minorHAnsi" w:hAnsiTheme="minorHAnsi"/>
          <w:b/>
          <w:i w:val="0"/>
          <w:sz w:val="20"/>
        </w:rPr>
      </w:pPr>
      <w:r w:rsidRPr="00FA4F00">
        <w:rPr>
          <w:rFonts w:asciiTheme="minorHAnsi" w:hAnsiTheme="minorHAnsi"/>
          <w:b/>
          <w:i w:val="0"/>
          <w:sz w:val="20"/>
        </w:rPr>
        <w:t>PROGRAMMA SCIENTIFICO</w:t>
      </w:r>
    </w:p>
    <w:p w14:paraId="33DC476A" w14:textId="77777777" w:rsidR="00BA1F89" w:rsidRPr="00FA4F00" w:rsidRDefault="00BA1F89" w:rsidP="00BA1F89">
      <w:pPr>
        <w:pStyle w:val="Funzione"/>
        <w:rPr>
          <w:rFonts w:asciiTheme="minorHAnsi" w:hAnsiTheme="minorHAnsi"/>
          <w:i w:val="0"/>
          <w:sz w:val="20"/>
        </w:rPr>
      </w:pPr>
    </w:p>
    <w:p w14:paraId="4BAB948A" w14:textId="106E3F16" w:rsidR="00400465" w:rsidRDefault="00400465" w:rsidP="00FA23CB">
      <w:pPr>
        <w:pStyle w:val="Funzione"/>
        <w:tabs>
          <w:tab w:val="clear" w:pos="851"/>
        </w:tabs>
        <w:ind w:left="2552" w:hanging="2552"/>
        <w:rPr>
          <w:rFonts w:asciiTheme="minorHAnsi" w:hAnsiTheme="minorHAnsi"/>
          <w:i w:val="0"/>
          <w:sz w:val="20"/>
        </w:rPr>
      </w:pPr>
    </w:p>
    <w:p w14:paraId="2ADF4A2C" w14:textId="09DF2AB2" w:rsidR="00400465" w:rsidRPr="00F465EC" w:rsidRDefault="006F6621" w:rsidP="00FA23CB">
      <w:pPr>
        <w:pStyle w:val="Funzione"/>
        <w:tabs>
          <w:tab w:val="clear" w:pos="851"/>
        </w:tabs>
        <w:ind w:left="2552" w:hanging="2552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>15.00 – 15.30</w:t>
      </w:r>
      <w:r w:rsidR="00400465" w:rsidRPr="00F465EC">
        <w:rPr>
          <w:rFonts w:asciiTheme="minorHAnsi" w:hAnsiTheme="minorHAnsi" w:cstheme="minorHAnsi"/>
          <w:i w:val="0"/>
          <w:sz w:val="22"/>
          <w:szCs w:val="22"/>
        </w:rPr>
        <w:tab/>
      </w:r>
      <w:r w:rsidR="00400465" w:rsidRPr="00F465EC">
        <w:rPr>
          <w:rFonts w:asciiTheme="minorHAnsi" w:hAnsiTheme="minorHAnsi" w:cstheme="minorHAnsi"/>
          <w:i w:val="0"/>
          <w:sz w:val="22"/>
          <w:szCs w:val="22"/>
        </w:rPr>
        <w:tab/>
        <w:t>Apertura segreteria e registrazione partecipanti</w:t>
      </w:r>
    </w:p>
    <w:p w14:paraId="4ACDDAE3" w14:textId="77777777" w:rsidR="00400465" w:rsidRPr="00400465" w:rsidRDefault="00400465" w:rsidP="00FA23CB">
      <w:pPr>
        <w:pStyle w:val="Funzione"/>
        <w:tabs>
          <w:tab w:val="clear" w:pos="851"/>
        </w:tabs>
        <w:ind w:left="2552" w:hanging="2552"/>
        <w:rPr>
          <w:rFonts w:asciiTheme="minorHAnsi" w:hAnsiTheme="minorHAnsi" w:cstheme="minorHAnsi"/>
          <w:i w:val="0"/>
          <w:sz w:val="20"/>
        </w:rPr>
      </w:pPr>
    </w:p>
    <w:p w14:paraId="25B44BCA" w14:textId="30892CBB" w:rsidR="00F465EC" w:rsidRDefault="006F6621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15.30 – 16.00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>Introduzione e presentazione generale dell’evento</w:t>
      </w:r>
    </w:p>
    <w:p w14:paraId="5BFE3106" w14:textId="38594CA4" w:rsidR="00141E60" w:rsidRPr="00141E60" w:rsidRDefault="00141E60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ab/>
      </w:r>
      <w:r w:rsidRPr="00141E60">
        <w:rPr>
          <w:rFonts w:asciiTheme="minorHAnsi" w:hAnsiTheme="minorHAnsi" w:cstheme="minorHAnsi"/>
          <w:b/>
          <w:bCs/>
          <w:i/>
          <w:sz w:val="22"/>
          <w:szCs w:val="22"/>
        </w:rPr>
        <w:t>S. Perlini</w:t>
      </w:r>
      <w:r w:rsidR="000D2EB1">
        <w:rPr>
          <w:rFonts w:asciiTheme="minorHAnsi" w:hAnsiTheme="minorHAnsi" w:cstheme="minorHAnsi"/>
          <w:b/>
          <w:bCs/>
          <w:i/>
          <w:sz w:val="22"/>
          <w:szCs w:val="22"/>
        </w:rPr>
        <w:t>, F. Salinaro</w:t>
      </w:r>
    </w:p>
    <w:p w14:paraId="77AB99E8" w14:textId="77777777" w:rsidR="00F465EC" w:rsidRPr="00F465EC" w:rsidRDefault="00F465EC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0749288" w14:textId="6F689E75" w:rsidR="00907E96" w:rsidRDefault="006F6621" w:rsidP="00F465EC">
      <w:pPr>
        <w:autoSpaceDE w:val="0"/>
        <w:autoSpaceDN w:val="0"/>
        <w:adjustRightInd w:val="0"/>
        <w:ind w:left="1418" w:hanging="1418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16.00 – 16.30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Gestione ottimale del paziente con FA acuta e RISCHIO TROMBOEMBOLICO  </w:t>
      </w:r>
    </w:p>
    <w:p w14:paraId="10CC4DE4" w14:textId="5BB04264" w:rsidR="00F465EC" w:rsidRPr="00907E96" w:rsidRDefault="00907E96" w:rsidP="00907E96">
      <w:pPr>
        <w:autoSpaceDE w:val="0"/>
        <w:autoSpaceDN w:val="0"/>
        <w:adjustRightInd w:val="0"/>
        <w:ind w:left="2127" w:firstLine="709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907E96">
        <w:rPr>
          <w:rFonts w:asciiTheme="minorHAnsi" w:hAnsiTheme="minorHAnsi" w:cstheme="minorHAnsi"/>
          <w:b/>
          <w:bCs/>
          <w:i/>
          <w:sz w:val="22"/>
          <w:szCs w:val="22"/>
        </w:rPr>
        <w:t>W</w:t>
      </w:r>
      <w:r w:rsidR="00E93DFB">
        <w:rPr>
          <w:rFonts w:asciiTheme="minorHAnsi" w:hAnsiTheme="minorHAnsi" w:cstheme="minorHAnsi"/>
          <w:b/>
          <w:bCs/>
          <w:i/>
          <w:sz w:val="22"/>
          <w:szCs w:val="22"/>
        </w:rPr>
        <w:t>.</w:t>
      </w:r>
      <w:r w:rsidRPr="00907E9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F465EC" w:rsidRPr="00907E9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Ageno </w:t>
      </w:r>
    </w:p>
    <w:p w14:paraId="74A637E7" w14:textId="77777777" w:rsidR="00883F68" w:rsidRDefault="00883F68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BC82893" w14:textId="656485F5" w:rsidR="00E93DFB" w:rsidRDefault="006F6621" w:rsidP="00E93DFB">
      <w:pPr>
        <w:autoSpaceDE w:val="0"/>
        <w:autoSpaceDN w:val="0"/>
        <w:adjustRightInd w:val="0"/>
        <w:ind w:left="2832" w:hanging="283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16.30 – 17.00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  <w:t xml:space="preserve">Strategie di prevenzione del rischio </w:t>
      </w:r>
      <w:r w:rsidR="004566CC">
        <w:rPr>
          <w:rFonts w:asciiTheme="minorHAnsi" w:hAnsiTheme="minorHAnsi" w:cstheme="minorHAnsi"/>
          <w:iCs/>
          <w:sz w:val="22"/>
          <w:szCs w:val="22"/>
        </w:rPr>
        <w:t>d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>i FA dat</w:t>
      </w:r>
      <w:r w:rsidR="004566CC">
        <w:rPr>
          <w:rFonts w:asciiTheme="minorHAnsi" w:hAnsiTheme="minorHAnsi" w:cstheme="minorHAnsi"/>
          <w:iCs/>
          <w:sz w:val="22"/>
          <w:szCs w:val="22"/>
        </w:rPr>
        <w:t>i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 del mondo real life delle recidive e delle complicanze  </w:t>
      </w:r>
    </w:p>
    <w:p w14:paraId="08D4DE93" w14:textId="1AB3F821" w:rsidR="00F465EC" w:rsidRDefault="00E93DFB" w:rsidP="00E93DFB">
      <w:pPr>
        <w:autoSpaceDE w:val="0"/>
        <w:autoSpaceDN w:val="0"/>
        <w:adjustRightInd w:val="0"/>
        <w:ind w:left="2832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G. B. </w:t>
      </w:r>
      <w:r w:rsidR="00F465EC" w:rsidRPr="00E93DFB">
        <w:rPr>
          <w:rFonts w:asciiTheme="minorHAnsi" w:hAnsiTheme="minorHAnsi" w:cstheme="minorHAnsi"/>
          <w:b/>
          <w:bCs/>
          <w:i/>
          <w:sz w:val="22"/>
          <w:szCs w:val="22"/>
        </w:rPr>
        <w:t>Forleo</w:t>
      </w: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</w:p>
    <w:p w14:paraId="6D70648E" w14:textId="77777777" w:rsidR="00E93DFB" w:rsidRDefault="00E93DFB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756ABE3B" w14:textId="6B426069" w:rsidR="00E93DFB" w:rsidRDefault="006F6621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17.00 – 17.30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E93DFB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Come distinguere l’urgenza dall’emergenza in FA </w:t>
      </w:r>
    </w:p>
    <w:p w14:paraId="57E7892F" w14:textId="77777777" w:rsidR="00E93DFB" w:rsidRDefault="00E93DFB" w:rsidP="00E93DFB">
      <w:pPr>
        <w:autoSpaceDE w:val="0"/>
        <w:autoSpaceDN w:val="0"/>
        <w:adjustRightInd w:val="0"/>
        <w:ind w:left="2127" w:firstLine="709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R. </w:t>
      </w:r>
      <w:r w:rsidR="00F465EC" w:rsidRPr="00E93DF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Rordorf </w:t>
      </w:r>
    </w:p>
    <w:p w14:paraId="696B7076" w14:textId="2D595A3C" w:rsidR="00F465EC" w:rsidRPr="00E93DFB" w:rsidRDefault="00F465EC" w:rsidP="00E93DFB">
      <w:pPr>
        <w:autoSpaceDE w:val="0"/>
        <w:autoSpaceDN w:val="0"/>
        <w:adjustRightInd w:val="0"/>
        <w:ind w:left="2127" w:firstLine="709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ab/>
      </w:r>
    </w:p>
    <w:p w14:paraId="59C64E82" w14:textId="1571E3DA" w:rsidR="00F465EC" w:rsidRPr="00F465EC" w:rsidRDefault="006F6621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17.30 – 18.00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E93DFB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>Il fattore tempo nella gestione della FA: quando (e se) permanentizzare?</w:t>
      </w:r>
    </w:p>
    <w:p w14:paraId="27BEC3CB" w14:textId="7613E1EA" w:rsidR="00F465EC" w:rsidRDefault="00F465EC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54119F">
        <w:rPr>
          <w:rFonts w:asciiTheme="minorHAnsi" w:hAnsiTheme="minorHAnsi" w:cstheme="minorHAnsi"/>
          <w:b/>
          <w:bCs/>
          <w:i/>
          <w:sz w:val="22"/>
          <w:szCs w:val="22"/>
        </w:rPr>
        <w:t>S. Seghezzi</w:t>
      </w:r>
    </w:p>
    <w:p w14:paraId="3154A123" w14:textId="77777777" w:rsidR="00E93DFB" w:rsidRPr="00F465EC" w:rsidRDefault="00E93DFB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EB1EF97" w14:textId="0C6D7386" w:rsidR="00E93DFB" w:rsidRDefault="006F6621" w:rsidP="00E93DFB">
      <w:pPr>
        <w:autoSpaceDE w:val="0"/>
        <w:autoSpaceDN w:val="0"/>
        <w:adjustRightInd w:val="0"/>
        <w:ind w:left="2832" w:hanging="283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18.00 – 18.30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  <w:t xml:space="preserve">Come scegliere tra cardioversione e trattamento farmacologico </w:t>
      </w:r>
      <w:r w:rsidR="0056210B">
        <w:rPr>
          <w:rFonts w:asciiTheme="minorHAnsi" w:hAnsiTheme="minorHAnsi" w:cstheme="minorHAnsi"/>
          <w:iCs/>
          <w:sz w:val="22"/>
          <w:szCs w:val="22"/>
        </w:rPr>
        <w:t>della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 FA  con  NAO</w:t>
      </w:r>
      <w:r w:rsidR="004566C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6210B">
        <w:rPr>
          <w:rFonts w:asciiTheme="minorHAnsi" w:hAnsiTheme="minorHAnsi" w:cstheme="minorHAnsi"/>
          <w:iCs/>
          <w:sz w:val="22"/>
          <w:szCs w:val="22"/>
        </w:rPr>
        <w:t>–</w:t>
      </w:r>
      <w:r w:rsidR="004566C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6210B">
        <w:rPr>
          <w:rFonts w:asciiTheme="minorHAnsi" w:hAnsiTheme="minorHAnsi" w:cstheme="minorHAnsi"/>
          <w:iCs/>
          <w:sz w:val="22"/>
          <w:szCs w:val="22"/>
        </w:rPr>
        <w:t>l’eparina quando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 ? </w:t>
      </w:r>
    </w:p>
    <w:p w14:paraId="2FC234AC" w14:textId="259CF1E9" w:rsidR="00E93DFB" w:rsidRDefault="008A3B47" w:rsidP="00E93DFB">
      <w:pPr>
        <w:autoSpaceDE w:val="0"/>
        <w:autoSpaceDN w:val="0"/>
        <w:adjustRightInd w:val="0"/>
        <w:ind w:left="2832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8A3B47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C. </w:t>
      </w:r>
      <w:r w:rsidR="00427C89" w:rsidRPr="008A3B47">
        <w:rPr>
          <w:rFonts w:asciiTheme="minorHAnsi" w:hAnsiTheme="minorHAnsi" w:cstheme="minorHAnsi"/>
          <w:b/>
          <w:bCs/>
          <w:i/>
          <w:sz w:val="22"/>
          <w:szCs w:val="22"/>
        </w:rPr>
        <w:t>Ardito</w:t>
      </w:r>
      <w:r w:rsidR="00427C89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</w:p>
    <w:p w14:paraId="5C6A122B" w14:textId="768A3939" w:rsidR="00F465EC" w:rsidRPr="00E93DFB" w:rsidRDefault="00F465EC" w:rsidP="00E93DFB">
      <w:pPr>
        <w:autoSpaceDE w:val="0"/>
        <w:autoSpaceDN w:val="0"/>
        <w:adjustRightInd w:val="0"/>
        <w:ind w:left="2832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ab/>
      </w:r>
    </w:p>
    <w:p w14:paraId="7BFDC034" w14:textId="3F00456B" w:rsidR="00E93DFB" w:rsidRDefault="006F6621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18.30 – 19.00</w:t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ab/>
      </w:r>
      <w:r w:rsidR="00E93DFB">
        <w:rPr>
          <w:rFonts w:asciiTheme="minorHAnsi" w:hAnsiTheme="minorHAnsi" w:cstheme="minorHAnsi"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F465EC">
        <w:rPr>
          <w:rFonts w:asciiTheme="minorHAnsi" w:hAnsiTheme="minorHAnsi" w:cstheme="minorHAnsi"/>
          <w:iCs/>
          <w:sz w:val="22"/>
          <w:szCs w:val="22"/>
        </w:rPr>
        <w:t xml:space="preserve">Prevenzione del rischio tromboembolico in caso di FA </w:t>
      </w:r>
      <w:r w:rsidR="00427C89">
        <w:rPr>
          <w:rFonts w:asciiTheme="minorHAnsi" w:hAnsiTheme="minorHAnsi" w:cstheme="minorHAnsi"/>
          <w:iCs/>
          <w:sz w:val="22"/>
          <w:szCs w:val="22"/>
        </w:rPr>
        <w:t xml:space="preserve">e controllo del rischio </w:t>
      </w:r>
    </w:p>
    <w:p w14:paraId="6F642134" w14:textId="13A8C7C8" w:rsidR="00427C89" w:rsidRDefault="00427C89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ab/>
        <w:t>emorragico</w:t>
      </w:r>
    </w:p>
    <w:p w14:paraId="023385B4" w14:textId="77777777" w:rsidR="00E93DFB" w:rsidRPr="00E93DFB" w:rsidRDefault="00E93DFB" w:rsidP="00E93DFB">
      <w:pPr>
        <w:autoSpaceDE w:val="0"/>
        <w:autoSpaceDN w:val="0"/>
        <w:adjustRightInd w:val="0"/>
        <w:ind w:left="2127" w:firstLine="709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E93DF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E. M. </w:t>
      </w:r>
      <w:r w:rsidR="00F465EC" w:rsidRPr="00E93DFB">
        <w:rPr>
          <w:rFonts w:asciiTheme="minorHAnsi" w:hAnsiTheme="minorHAnsi" w:cstheme="minorHAnsi"/>
          <w:b/>
          <w:bCs/>
          <w:i/>
          <w:sz w:val="22"/>
          <w:szCs w:val="22"/>
        </w:rPr>
        <w:t>Assanelli</w:t>
      </w:r>
    </w:p>
    <w:p w14:paraId="5C6D6C2E" w14:textId="77777777" w:rsidR="00E93DFB" w:rsidRDefault="00E93DFB" w:rsidP="00E93DFB">
      <w:pPr>
        <w:autoSpaceDE w:val="0"/>
        <w:autoSpaceDN w:val="0"/>
        <w:adjustRightInd w:val="0"/>
        <w:ind w:left="2127" w:firstLine="709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F5B00A5" w14:textId="5DF59D2A" w:rsidR="000E76C8" w:rsidRDefault="006F6621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19.00 – 19.15</w:t>
      </w:r>
      <w:r w:rsidR="00F465EC" w:rsidRPr="006D77D4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6D77D4">
        <w:rPr>
          <w:rFonts w:asciiTheme="minorHAnsi" w:hAnsiTheme="minorHAnsi" w:cstheme="minorHAnsi"/>
          <w:iCs/>
          <w:sz w:val="22"/>
          <w:szCs w:val="22"/>
        </w:rPr>
        <w:tab/>
      </w:r>
      <w:r w:rsidR="00E93DFB" w:rsidRPr="006D77D4">
        <w:rPr>
          <w:rFonts w:asciiTheme="minorHAnsi" w:hAnsiTheme="minorHAnsi" w:cstheme="minorHAnsi"/>
          <w:iCs/>
          <w:sz w:val="22"/>
          <w:szCs w:val="22"/>
        </w:rPr>
        <w:tab/>
      </w:r>
      <w:r w:rsidR="00F465EC" w:rsidRPr="006D77D4">
        <w:rPr>
          <w:rFonts w:asciiTheme="minorHAnsi" w:hAnsiTheme="minorHAnsi" w:cstheme="minorHAnsi"/>
          <w:iCs/>
          <w:sz w:val="22"/>
          <w:szCs w:val="22"/>
        </w:rPr>
        <w:t>T</w:t>
      </w:r>
      <w:r w:rsidR="00E93DFB" w:rsidRPr="006D77D4">
        <w:rPr>
          <w:rFonts w:asciiTheme="minorHAnsi" w:hAnsiTheme="minorHAnsi" w:cstheme="minorHAnsi"/>
          <w:iCs/>
          <w:sz w:val="22"/>
          <w:szCs w:val="22"/>
        </w:rPr>
        <w:t>ake home message</w:t>
      </w:r>
      <w:r w:rsidR="0056210B">
        <w:rPr>
          <w:rFonts w:asciiTheme="minorHAnsi" w:hAnsiTheme="minorHAnsi" w:cstheme="minorHAnsi"/>
          <w:iCs/>
          <w:sz w:val="22"/>
          <w:szCs w:val="22"/>
        </w:rPr>
        <w:t>s</w:t>
      </w:r>
      <w:r w:rsidR="00E93DFB" w:rsidRPr="006D77D4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3BE6D85F" w14:textId="22077DCB" w:rsidR="00056998" w:rsidRDefault="00056998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C8B013E" w14:textId="104D96A1" w:rsidR="00056998" w:rsidRDefault="006F6621" w:rsidP="00056998">
      <w:pPr>
        <w:widowControl w:val="0"/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>19.15 – 19.30</w:t>
      </w:r>
      <w:r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ab/>
      </w:r>
      <w:r w:rsidR="00056998"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ab/>
      </w:r>
      <w:r w:rsidR="00056998"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ab/>
        <w:t>Somministrazione questionario di apprendimento ecm</w:t>
      </w:r>
    </w:p>
    <w:p w14:paraId="6BBB814A" w14:textId="77777777" w:rsidR="00056998" w:rsidRDefault="00056998" w:rsidP="00056998">
      <w:pPr>
        <w:widowControl w:val="0"/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</w:pPr>
    </w:p>
    <w:p w14:paraId="135BD598" w14:textId="6F1150F1" w:rsidR="00056998" w:rsidRDefault="00056998" w:rsidP="00056998">
      <w:pPr>
        <w:widowControl w:val="0"/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>19.</w:t>
      </w:r>
      <w:r w:rsidR="006F6621"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>3</w:t>
      </w:r>
      <w:r w:rsidR="00746037"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>0</w:t>
      </w:r>
      <w:r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ab/>
      </w:r>
      <w:r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ab/>
      </w:r>
      <w:r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ab/>
      </w:r>
      <w:r>
        <w:rPr>
          <w:rFonts w:asciiTheme="minorHAnsi" w:eastAsiaTheme="minorEastAsia" w:hAnsiTheme="minorHAnsi" w:cstheme="minorHAnsi"/>
          <w:iCs/>
          <w:color w:val="000000" w:themeColor="text1"/>
          <w:kern w:val="24"/>
          <w:sz w:val="22"/>
          <w:szCs w:val="22"/>
        </w:rPr>
        <w:tab/>
        <w:t>Chiusura evento</w:t>
      </w:r>
    </w:p>
    <w:p w14:paraId="1471A0F3" w14:textId="77777777" w:rsidR="00056998" w:rsidRPr="006D77D4" w:rsidRDefault="00056998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6786F76" w14:textId="77777777" w:rsidR="000E76C8" w:rsidRPr="006D77D4" w:rsidRDefault="000E76C8" w:rsidP="00F465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CB6DE44" w14:textId="77777777" w:rsidR="00F465EC" w:rsidRDefault="00F465EC" w:rsidP="00202F10">
      <w:pPr>
        <w:rPr>
          <w:rFonts w:asciiTheme="minorHAnsi" w:hAnsiTheme="minorHAnsi" w:cstheme="minorHAnsi"/>
          <w:b/>
          <w:bCs/>
          <w:color w:val="C00000"/>
          <w:sz w:val="22"/>
          <w:szCs w:val="22"/>
          <w:u w:val="single"/>
        </w:rPr>
      </w:pPr>
    </w:p>
    <w:p w14:paraId="50A41191" w14:textId="77777777" w:rsidR="00F465EC" w:rsidRDefault="00F465EC" w:rsidP="00202F10">
      <w:pPr>
        <w:rPr>
          <w:rFonts w:asciiTheme="minorHAnsi" w:hAnsiTheme="minorHAnsi" w:cstheme="minorHAnsi"/>
          <w:b/>
          <w:bCs/>
          <w:color w:val="C00000"/>
          <w:sz w:val="22"/>
          <w:szCs w:val="22"/>
          <w:u w:val="single"/>
        </w:rPr>
      </w:pPr>
    </w:p>
    <w:p w14:paraId="7D2CA58B" w14:textId="6E79C5BF" w:rsidR="00202F10" w:rsidRPr="00202F10" w:rsidRDefault="00202F10" w:rsidP="00202F10">
      <w:pPr>
        <w:rPr>
          <w:rFonts w:asciiTheme="minorHAnsi" w:hAnsiTheme="minorHAnsi" w:cstheme="minorHAnsi"/>
          <w:b/>
          <w:bCs/>
          <w:color w:val="C00000"/>
          <w:sz w:val="22"/>
          <w:szCs w:val="22"/>
          <w:u w:val="single"/>
        </w:rPr>
      </w:pPr>
      <w:r w:rsidRPr="00202F10">
        <w:rPr>
          <w:rFonts w:asciiTheme="minorHAnsi" w:hAnsiTheme="minorHAnsi" w:cstheme="minorHAnsi"/>
          <w:b/>
          <w:bCs/>
          <w:color w:val="C00000"/>
          <w:sz w:val="22"/>
          <w:szCs w:val="22"/>
          <w:u w:val="single"/>
        </w:rPr>
        <w:t xml:space="preserve">INFORMAZIONI GENERALI </w:t>
      </w:r>
    </w:p>
    <w:p w14:paraId="34D7B91D" w14:textId="77777777" w:rsidR="00202F10" w:rsidRPr="00202F10" w:rsidRDefault="00202F10" w:rsidP="00202F10">
      <w:pPr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202F10">
        <w:rPr>
          <w:rFonts w:asciiTheme="minorHAnsi" w:hAnsiTheme="minorHAnsi" w:cstheme="minorHAnsi"/>
          <w:b/>
          <w:color w:val="0070C0"/>
          <w:sz w:val="22"/>
          <w:szCs w:val="22"/>
        </w:rPr>
        <w:t>DATA E SEDE</w:t>
      </w:r>
    </w:p>
    <w:p w14:paraId="52E54B80" w14:textId="7FDCF73D" w:rsidR="00202F10" w:rsidRPr="00202F10" w:rsidRDefault="00433928" w:rsidP="00202F10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0</w:t>
      </w:r>
      <w:r w:rsidR="0027244B">
        <w:rPr>
          <w:rFonts w:asciiTheme="minorHAnsi" w:hAnsiTheme="minorHAnsi" w:cstheme="minorHAnsi"/>
          <w:b/>
          <w:color w:val="000000"/>
          <w:sz w:val="22"/>
          <w:szCs w:val="22"/>
        </w:rPr>
        <w:t>7 Aprile</w:t>
      </w:r>
      <w:r w:rsidR="00202F10" w:rsidRPr="00202F1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202</w:t>
      </w:r>
      <w:r w:rsidR="00202F10">
        <w:rPr>
          <w:rFonts w:asciiTheme="minorHAnsi" w:hAnsiTheme="minorHAnsi" w:cstheme="minorHAnsi"/>
          <w:b/>
          <w:color w:val="000000"/>
          <w:sz w:val="22"/>
          <w:szCs w:val="22"/>
        </w:rPr>
        <w:t>2</w:t>
      </w:r>
    </w:p>
    <w:p w14:paraId="644B1ADA" w14:textId="5A551CB8" w:rsidR="00DC10DE" w:rsidRDefault="00DC10DE" w:rsidP="00DC10DE">
      <w:pPr>
        <w:spacing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Aula </w:t>
      </w:r>
      <w:r w:rsidR="000D2EB1">
        <w:rPr>
          <w:rFonts w:asciiTheme="minorHAnsi" w:hAnsiTheme="minorHAnsi" w:cstheme="minorHAnsi"/>
          <w:bCs/>
          <w:color w:val="000000"/>
          <w:sz w:val="22"/>
          <w:szCs w:val="22"/>
        </w:rPr>
        <w:t>Volta</w:t>
      </w:r>
    </w:p>
    <w:p w14:paraId="26E7410A" w14:textId="77777777" w:rsidR="004E458B" w:rsidRDefault="004E458B" w:rsidP="004E458B">
      <w:pPr>
        <w:spacing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>Università degli Studi di Pavia</w:t>
      </w:r>
    </w:p>
    <w:p w14:paraId="567E6369" w14:textId="77777777" w:rsidR="00DC10DE" w:rsidRDefault="00DC10DE" w:rsidP="00DC10DE">
      <w:pPr>
        <w:spacing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>Piazza Leonardo Da Vinci, 5</w:t>
      </w:r>
    </w:p>
    <w:p w14:paraId="49B898BF" w14:textId="77777777" w:rsidR="00DC10DE" w:rsidRDefault="00DC10DE" w:rsidP="00DC10DE">
      <w:pPr>
        <w:spacing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27100  Pavia </w:t>
      </w:r>
    </w:p>
    <w:p w14:paraId="59969AAA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161C0734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5359F208" w14:textId="77777777" w:rsidR="00202F10" w:rsidRDefault="00202F10" w:rsidP="00202F10">
      <w:pPr>
        <w:rPr>
          <w:rFonts w:cstheme="minorHAnsi"/>
          <w:b/>
          <w:bCs/>
          <w:color w:val="0070C0"/>
        </w:rPr>
      </w:pPr>
    </w:p>
    <w:p w14:paraId="3CA70F66" w14:textId="77777777" w:rsidR="00202F10" w:rsidRPr="00202F10" w:rsidRDefault="00202F10" w:rsidP="00202F10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202F10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PROVIDER ECM E SEGRETERIA ORGANIZZATIVA</w:t>
      </w:r>
    </w:p>
    <w:p w14:paraId="70068482" w14:textId="77777777" w:rsidR="00202F10" w:rsidRPr="00202F10" w:rsidRDefault="00202F10" w:rsidP="00202F10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202F10">
        <w:rPr>
          <w:rFonts w:asciiTheme="minorHAnsi" w:hAnsiTheme="minorHAnsi" w:cstheme="minorHAnsi"/>
          <w:b/>
          <w:bCs/>
          <w:color w:val="000000"/>
          <w:sz w:val="22"/>
          <w:szCs w:val="22"/>
        </w:rPr>
        <w:t>MICOM S.r.l. – Provider ID 758</w:t>
      </w:r>
    </w:p>
    <w:p w14:paraId="451661DE" w14:textId="7DFDB244" w:rsidR="00202F10" w:rsidRPr="00202F10" w:rsidRDefault="00202F10" w:rsidP="00202F10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202F10">
        <w:rPr>
          <w:rFonts w:asciiTheme="minorHAnsi" w:hAnsiTheme="minorHAnsi" w:cstheme="minorHAnsi"/>
          <w:color w:val="000000"/>
          <w:sz w:val="22"/>
          <w:szCs w:val="22"/>
        </w:rPr>
        <w:t xml:space="preserve">Via </w:t>
      </w:r>
      <w:r w:rsidR="00811D1B">
        <w:rPr>
          <w:rFonts w:asciiTheme="minorHAnsi" w:hAnsiTheme="minorHAnsi" w:cstheme="minorHAnsi"/>
          <w:color w:val="000000"/>
          <w:sz w:val="22"/>
          <w:szCs w:val="22"/>
        </w:rPr>
        <w:t>Savona, 97</w:t>
      </w:r>
      <w:r w:rsidRPr="00202F10">
        <w:rPr>
          <w:rFonts w:asciiTheme="minorHAnsi" w:hAnsiTheme="minorHAnsi" w:cstheme="minorHAnsi"/>
          <w:color w:val="000000"/>
          <w:sz w:val="22"/>
          <w:szCs w:val="22"/>
        </w:rPr>
        <w:t xml:space="preserve"> - 2014</w:t>
      </w:r>
      <w:r w:rsidR="00811D1B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Pr="00202F10">
        <w:rPr>
          <w:rFonts w:asciiTheme="minorHAnsi" w:hAnsiTheme="minorHAnsi" w:cstheme="minorHAnsi"/>
          <w:color w:val="000000"/>
          <w:sz w:val="22"/>
          <w:szCs w:val="22"/>
        </w:rPr>
        <w:t xml:space="preserve"> Milano </w:t>
      </w:r>
    </w:p>
    <w:p w14:paraId="06B55832" w14:textId="77777777" w:rsidR="00202F10" w:rsidRPr="00202F10" w:rsidRDefault="00202F10" w:rsidP="00202F10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202F10">
        <w:rPr>
          <w:rFonts w:asciiTheme="minorHAnsi" w:hAnsiTheme="minorHAnsi" w:cstheme="minorHAnsi"/>
          <w:color w:val="000000"/>
          <w:sz w:val="22"/>
          <w:szCs w:val="22"/>
        </w:rPr>
        <w:t xml:space="preserve">Tel. +39 02 89518895 - Fax +39 02 89518954 </w:t>
      </w:r>
    </w:p>
    <w:p w14:paraId="760521C5" w14:textId="77777777" w:rsidR="00202F10" w:rsidRPr="00202F10" w:rsidRDefault="00202F10" w:rsidP="00202F10">
      <w:pPr>
        <w:autoSpaceDE w:val="0"/>
        <w:autoSpaceDN w:val="0"/>
        <w:adjustRightInd w:val="0"/>
        <w:rPr>
          <w:rFonts w:asciiTheme="minorHAnsi" w:hAnsiTheme="minorHAnsi" w:cstheme="minorHAnsi"/>
          <w:color w:val="000080"/>
          <w:sz w:val="22"/>
          <w:szCs w:val="22"/>
        </w:rPr>
      </w:pPr>
      <w:r w:rsidRPr="00202F10">
        <w:rPr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r w:rsidRPr="00202F10">
        <w:rPr>
          <w:rFonts w:asciiTheme="minorHAnsi" w:hAnsiTheme="minorHAnsi" w:cstheme="minorHAnsi"/>
          <w:color w:val="000080"/>
          <w:sz w:val="22"/>
          <w:szCs w:val="22"/>
          <w:u w:val="single"/>
        </w:rPr>
        <w:t>micom@micom.it</w:t>
      </w:r>
      <w:r w:rsidRPr="00202F10">
        <w:rPr>
          <w:rFonts w:asciiTheme="minorHAnsi" w:hAnsiTheme="minorHAnsi" w:cstheme="minorHAnsi"/>
          <w:color w:val="000080"/>
          <w:sz w:val="22"/>
          <w:szCs w:val="22"/>
        </w:rPr>
        <w:t xml:space="preserve"> </w:t>
      </w:r>
      <w:r w:rsidRPr="00202F10">
        <w:rPr>
          <w:rFonts w:asciiTheme="minorHAnsi" w:hAnsiTheme="minorHAnsi" w:cstheme="minorHAnsi"/>
          <w:color w:val="000000"/>
          <w:sz w:val="22"/>
          <w:szCs w:val="22"/>
        </w:rPr>
        <w:t xml:space="preserve">- Sito Internet: </w:t>
      </w:r>
      <w:hyperlink r:id="rId7" w:history="1">
        <w:r w:rsidRPr="00202F10">
          <w:rPr>
            <w:rStyle w:val="Collegamentoipertestuale"/>
            <w:rFonts w:asciiTheme="minorHAnsi" w:hAnsiTheme="minorHAnsi" w:cstheme="minorHAnsi"/>
            <w:sz w:val="22"/>
            <w:szCs w:val="22"/>
          </w:rPr>
          <w:t>www.micom.it</w:t>
        </w:r>
      </w:hyperlink>
      <w:r w:rsidRPr="00202F10">
        <w:rPr>
          <w:rFonts w:asciiTheme="minorHAnsi" w:hAnsiTheme="minorHAnsi" w:cstheme="minorHAnsi"/>
          <w:color w:val="000080"/>
          <w:sz w:val="22"/>
          <w:szCs w:val="22"/>
        </w:rPr>
        <w:t xml:space="preserve"> </w:t>
      </w:r>
    </w:p>
    <w:p w14:paraId="451F24C9" w14:textId="34A05404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5C3FB31" w14:textId="4A884331" w:rsidR="00202F10" w:rsidRP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869813" wp14:editId="0E84F29D">
            <wp:simplePos x="0" y="0"/>
            <wp:positionH relativeFrom="margin">
              <wp:posOffset>0</wp:posOffset>
            </wp:positionH>
            <wp:positionV relativeFrom="paragraph">
              <wp:posOffset>175260</wp:posOffset>
            </wp:positionV>
            <wp:extent cx="1590675" cy="1060450"/>
            <wp:effectExtent l="0" t="0" r="9525" b="6350"/>
            <wp:wrapThrough wrapText="bothSides">
              <wp:wrapPolygon edited="0">
                <wp:start x="0" y="0"/>
                <wp:lineTo x="0" y="21341"/>
                <wp:lineTo x="21471" y="21341"/>
                <wp:lineTo x="21471" y="0"/>
                <wp:lineTo x="0" y="0"/>
              </wp:wrapPolygon>
            </wp:wrapThrough>
            <wp:docPr id="9" name="Immagine 10" descr="Descrizione: Immagine LOG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Descrizione: Immagine LOGHI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60788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2233A902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744754DC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6B8EAC58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6D8DA138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4F6B453A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2E01FBCC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33B0F4D5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62408254" w14:textId="77777777" w:rsidR="00202F10" w:rsidRDefault="00202F10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</w:p>
    <w:p w14:paraId="702C783F" w14:textId="26AD5271" w:rsidR="008E7B52" w:rsidRDefault="00BA1F89" w:rsidP="008E7B52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  <w:iCs/>
        </w:rPr>
      </w:pPr>
      <w:r w:rsidRPr="00FA4F00">
        <w:rPr>
          <w:rFonts w:asciiTheme="minorHAnsi" w:hAnsiTheme="minorHAnsi"/>
          <w:b/>
          <w:bCs/>
          <w:iCs/>
        </w:rPr>
        <w:t>ECM (Educazione Continua in Medicina)</w:t>
      </w:r>
    </w:p>
    <w:p w14:paraId="750DFB86" w14:textId="2D3DCE01" w:rsidR="00E80614" w:rsidRDefault="00BA1F89" w:rsidP="008E7B52">
      <w:pPr>
        <w:autoSpaceDE w:val="0"/>
        <w:autoSpaceDN w:val="0"/>
        <w:adjustRightInd w:val="0"/>
        <w:jc w:val="both"/>
        <w:rPr>
          <w:rFonts w:asciiTheme="minorHAnsi" w:hAnsiTheme="minorHAnsi"/>
          <w:bCs/>
          <w:iCs/>
        </w:rPr>
      </w:pPr>
      <w:r w:rsidRPr="00FA4F00">
        <w:rPr>
          <w:rFonts w:asciiTheme="minorHAnsi" w:hAnsiTheme="minorHAnsi"/>
          <w:bCs/>
          <w:iCs/>
        </w:rPr>
        <w:t>L'evento</w:t>
      </w:r>
      <w:r w:rsidRPr="00FA4F00">
        <w:rPr>
          <w:rFonts w:asciiTheme="minorHAnsi" w:hAnsiTheme="minorHAnsi"/>
          <w:b/>
          <w:bCs/>
          <w:iCs/>
        </w:rPr>
        <w:t xml:space="preserve"> </w:t>
      </w:r>
      <w:r w:rsidR="00C5458C">
        <w:rPr>
          <w:rFonts w:asciiTheme="minorHAnsi" w:hAnsiTheme="minorHAnsi"/>
          <w:b/>
          <w:bCs/>
          <w:iCs/>
        </w:rPr>
        <w:t xml:space="preserve">“PRONTO SOCCORSO - </w:t>
      </w:r>
      <w:r w:rsidR="00433928" w:rsidRPr="00433928">
        <w:rPr>
          <w:rFonts w:asciiTheme="minorHAnsi" w:hAnsiTheme="minorHAnsi"/>
          <w:b/>
          <w:bCs/>
          <w:iCs/>
          <w:color w:val="000000" w:themeColor="text1"/>
        </w:rPr>
        <w:t>Gestione della fibrillazione atriale tra cardiologia e PS</w:t>
      </w:r>
      <w:r w:rsidRPr="00A11E46">
        <w:rPr>
          <w:rFonts w:asciiTheme="minorHAnsi" w:hAnsiTheme="minorHAnsi"/>
          <w:b/>
          <w:iCs/>
        </w:rPr>
        <w:t>"</w:t>
      </w:r>
      <w:r w:rsidRPr="00FA4F00">
        <w:rPr>
          <w:rFonts w:asciiTheme="minorHAnsi" w:hAnsiTheme="minorHAnsi"/>
          <w:bCs/>
          <w:iCs/>
        </w:rPr>
        <w:t xml:space="preserve"> è inserito nella lista degli eventi definitivi ECM del programma formativo </w:t>
      </w:r>
      <w:r w:rsidR="00400465">
        <w:rPr>
          <w:rFonts w:asciiTheme="minorHAnsi" w:hAnsiTheme="minorHAnsi"/>
          <w:bCs/>
          <w:iCs/>
        </w:rPr>
        <w:t>2022</w:t>
      </w:r>
      <w:r w:rsidRPr="00FA4F00">
        <w:rPr>
          <w:rFonts w:asciiTheme="minorHAnsi" w:hAnsiTheme="minorHAnsi"/>
          <w:bCs/>
          <w:iCs/>
        </w:rPr>
        <w:t xml:space="preserve"> del Provider accreditato MICOM (cod. ID 758).</w:t>
      </w:r>
    </w:p>
    <w:p w14:paraId="71F8BFFB" w14:textId="0EF696B0" w:rsidR="00BA1F89" w:rsidRPr="00E07A34" w:rsidRDefault="001550BE" w:rsidP="00E07A34">
      <w:pPr>
        <w:pStyle w:val="Funzione"/>
        <w:tabs>
          <w:tab w:val="clear" w:pos="851"/>
        </w:tabs>
        <w:jc w:val="both"/>
        <w:rPr>
          <w:rFonts w:asciiTheme="minorHAnsi" w:hAnsiTheme="minorHAnsi"/>
          <w:bCs/>
          <w:i w:val="0"/>
          <w:sz w:val="20"/>
        </w:rPr>
      </w:pPr>
      <w:r>
        <w:rPr>
          <w:rFonts w:asciiTheme="minorHAnsi" w:hAnsiTheme="minorHAnsi"/>
          <w:bCs/>
          <w:i w:val="0"/>
          <w:sz w:val="20"/>
        </w:rPr>
        <w:t>All’interno dell’Evento, l</w:t>
      </w:r>
      <w:r w:rsidR="008E7B52" w:rsidRPr="008E7B52">
        <w:rPr>
          <w:rFonts w:asciiTheme="minorHAnsi" w:hAnsiTheme="minorHAnsi"/>
          <w:bCs/>
          <w:i w:val="0"/>
          <w:sz w:val="20"/>
        </w:rPr>
        <w:t>’Inizio dell’attività e dei contenuti formativi coincid</w:t>
      </w:r>
      <w:r w:rsidR="00980EE9">
        <w:rPr>
          <w:rFonts w:asciiTheme="minorHAnsi" w:hAnsiTheme="minorHAnsi"/>
          <w:bCs/>
          <w:i w:val="0"/>
          <w:sz w:val="20"/>
        </w:rPr>
        <w:t>ono</w:t>
      </w:r>
      <w:r w:rsidR="008E7B52" w:rsidRPr="008E7B52">
        <w:rPr>
          <w:rFonts w:asciiTheme="minorHAnsi" w:hAnsiTheme="minorHAnsi"/>
          <w:bCs/>
          <w:i w:val="0"/>
          <w:sz w:val="20"/>
        </w:rPr>
        <w:t xml:space="preserve"> con il primo intervento e termina</w:t>
      </w:r>
      <w:r w:rsidR="00980EE9">
        <w:rPr>
          <w:rFonts w:asciiTheme="minorHAnsi" w:hAnsiTheme="minorHAnsi"/>
          <w:bCs/>
          <w:i w:val="0"/>
          <w:sz w:val="20"/>
        </w:rPr>
        <w:t>no\</w:t>
      </w:r>
      <w:r w:rsidR="008E7B52" w:rsidRPr="008E7B52">
        <w:rPr>
          <w:rFonts w:asciiTheme="minorHAnsi" w:hAnsiTheme="minorHAnsi"/>
          <w:bCs/>
          <w:i w:val="0"/>
          <w:sz w:val="20"/>
        </w:rPr>
        <w:t xml:space="preserve"> con l’ultimo </w:t>
      </w:r>
      <w:r>
        <w:rPr>
          <w:rFonts w:asciiTheme="minorHAnsi" w:hAnsiTheme="minorHAnsi"/>
          <w:bCs/>
          <w:i w:val="0"/>
          <w:sz w:val="20"/>
        </w:rPr>
        <w:t>contributo</w:t>
      </w:r>
      <w:r w:rsidR="008E7B52" w:rsidRPr="008E7B52">
        <w:rPr>
          <w:rFonts w:asciiTheme="minorHAnsi" w:hAnsiTheme="minorHAnsi"/>
          <w:bCs/>
          <w:i w:val="0"/>
          <w:sz w:val="20"/>
        </w:rPr>
        <w:t xml:space="preserve"> o con la discussione, secondo applicabilità.</w:t>
      </w:r>
      <w:r w:rsidR="00E07A34">
        <w:rPr>
          <w:rFonts w:asciiTheme="minorHAnsi" w:hAnsiTheme="minorHAnsi"/>
          <w:bCs/>
          <w:i w:val="0"/>
          <w:sz w:val="20"/>
        </w:rPr>
        <w:t xml:space="preserve"> </w:t>
      </w:r>
      <w:r w:rsidR="00BA1F89" w:rsidRPr="00E07A34">
        <w:rPr>
          <w:rFonts w:asciiTheme="minorHAnsi" w:hAnsiTheme="minorHAnsi"/>
          <w:bCs/>
          <w:i w:val="0"/>
          <w:sz w:val="20"/>
        </w:rPr>
        <w:t>Per l’ottenimento dei crediti formativi i partecipanti dovranno: essere specializzati esclusivamente nelle discipline indicate sul programma</w:t>
      </w:r>
      <w:r w:rsidR="00E80614" w:rsidRPr="00E07A34">
        <w:rPr>
          <w:rFonts w:asciiTheme="minorHAnsi" w:hAnsiTheme="minorHAnsi"/>
          <w:bCs/>
          <w:i w:val="0"/>
          <w:sz w:val="20"/>
        </w:rPr>
        <w:t>;</w:t>
      </w:r>
      <w:r w:rsidR="00BA1F89" w:rsidRPr="00E07A34">
        <w:rPr>
          <w:rFonts w:asciiTheme="minorHAnsi" w:hAnsiTheme="minorHAnsi"/>
          <w:bCs/>
          <w:i w:val="0"/>
          <w:sz w:val="20"/>
        </w:rPr>
        <w:t xml:space="preserve"> presenziare al </w:t>
      </w:r>
      <w:r w:rsidR="00BA32AA" w:rsidRPr="00E07A34">
        <w:rPr>
          <w:rFonts w:asciiTheme="minorHAnsi" w:hAnsiTheme="minorHAnsi"/>
          <w:bCs/>
          <w:i w:val="0"/>
          <w:sz w:val="20"/>
        </w:rPr>
        <w:t>9</w:t>
      </w:r>
      <w:r w:rsidR="00BA1F89" w:rsidRPr="00E07A34">
        <w:rPr>
          <w:rFonts w:asciiTheme="minorHAnsi" w:hAnsiTheme="minorHAnsi"/>
          <w:bCs/>
          <w:i w:val="0"/>
          <w:sz w:val="20"/>
        </w:rPr>
        <w:t>0% de</w:t>
      </w:r>
      <w:r w:rsidR="005B6F70" w:rsidRPr="00E07A34">
        <w:rPr>
          <w:rFonts w:asciiTheme="minorHAnsi" w:hAnsiTheme="minorHAnsi"/>
          <w:bCs/>
          <w:i w:val="0"/>
          <w:sz w:val="20"/>
        </w:rPr>
        <w:t xml:space="preserve">ll’attività formativa </w:t>
      </w:r>
      <w:r w:rsidR="00BA1F89" w:rsidRPr="00E07A34">
        <w:rPr>
          <w:rFonts w:asciiTheme="minorHAnsi" w:hAnsiTheme="minorHAnsi"/>
          <w:bCs/>
          <w:i w:val="0"/>
          <w:sz w:val="20"/>
        </w:rPr>
        <w:t>(verifica presenza con firma su registro)</w:t>
      </w:r>
      <w:r w:rsidR="00E80614" w:rsidRPr="00E07A34">
        <w:rPr>
          <w:rFonts w:asciiTheme="minorHAnsi" w:hAnsiTheme="minorHAnsi"/>
          <w:bCs/>
          <w:i w:val="0"/>
          <w:sz w:val="20"/>
        </w:rPr>
        <w:t>;</w:t>
      </w:r>
      <w:r w:rsidR="00BA1F89" w:rsidRPr="00E07A34">
        <w:rPr>
          <w:rFonts w:asciiTheme="minorHAnsi" w:hAnsiTheme="minorHAnsi"/>
          <w:bCs/>
          <w:i w:val="0"/>
          <w:sz w:val="20"/>
        </w:rPr>
        <w:t xml:space="preserve"> superare la verifica di apprendimento (strumento utilizzato questionario)</w:t>
      </w:r>
      <w:r w:rsidR="00E80614" w:rsidRPr="00E07A34">
        <w:rPr>
          <w:rFonts w:asciiTheme="minorHAnsi" w:hAnsiTheme="minorHAnsi"/>
          <w:bCs/>
          <w:i w:val="0"/>
          <w:sz w:val="20"/>
        </w:rPr>
        <w:t>;</w:t>
      </w:r>
      <w:r w:rsidR="00BA1F89" w:rsidRPr="00E07A34">
        <w:rPr>
          <w:rFonts w:asciiTheme="minorHAnsi" w:hAnsiTheme="minorHAnsi"/>
          <w:bCs/>
          <w:i w:val="0"/>
          <w:sz w:val="20"/>
        </w:rPr>
        <w:t xml:space="preserve"> </w:t>
      </w:r>
      <w:r w:rsidR="00E80614" w:rsidRPr="00E07A34">
        <w:rPr>
          <w:rFonts w:asciiTheme="minorHAnsi" w:hAnsiTheme="minorHAnsi"/>
          <w:bCs/>
          <w:i w:val="0"/>
          <w:sz w:val="20"/>
        </w:rPr>
        <w:t>ri</w:t>
      </w:r>
      <w:r w:rsidR="00B654CC" w:rsidRPr="00E07A34">
        <w:rPr>
          <w:rFonts w:asciiTheme="minorHAnsi" w:hAnsiTheme="minorHAnsi"/>
          <w:bCs/>
          <w:i w:val="0"/>
          <w:sz w:val="20"/>
        </w:rPr>
        <w:t xml:space="preserve">consegnare la </w:t>
      </w:r>
      <w:r w:rsidR="00E80614" w:rsidRPr="00E07A34">
        <w:rPr>
          <w:rFonts w:asciiTheme="minorHAnsi" w:hAnsiTheme="minorHAnsi"/>
          <w:bCs/>
          <w:i w:val="0"/>
          <w:sz w:val="20"/>
        </w:rPr>
        <w:t>scheda di qualità percepita</w:t>
      </w:r>
      <w:r w:rsidR="00B654CC" w:rsidRPr="00E07A34">
        <w:rPr>
          <w:rFonts w:asciiTheme="minorHAnsi" w:hAnsiTheme="minorHAnsi"/>
          <w:bCs/>
          <w:i w:val="0"/>
          <w:sz w:val="20"/>
        </w:rPr>
        <w:t xml:space="preserve">, </w:t>
      </w:r>
      <w:r w:rsidR="00E80614" w:rsidRPr="00E07A34">
        <w:rPr>
          <w:rFonts w:asciiTheme="minorHAnsi" w:hAnsiTheme="minorHAnsi"/>
          <w:bCs/>
          <w:i w:val="0"/>
          <w:sz w:val="20"/>
        </w:rPr>
        <w:t>restituire</w:t>
      </w:r>
      <w:r w:rsidR="00BA1F89" w:rsidRPr="00E07A34">
        <w:rPr>
          <w:rFonts w:asciiTheme="minorHAnsi" w:hAnsiTheme="minorHAnsi"/>
          <w:bCs/>
          <w:i w:val="0"/>
          <w:sz w:val="20"/>
        </w:rPr>
        <w:t xml:space="preserve"> in segreteria la documentazione compilata in ogni sua parte</w:t>
      </w:r>
      <w:r w:rsidR="00E80614" w:rsidRPr="00E07A34">
        <w:rPr>
          <w:rFonts w:asciiTheme="minorHAnsi" w:hAnsiTheme="minorHAnsi"/>
          <w:bCs/>
          <w:i w:val="0"/>
          <w:sz w:val="20"/>
        </w:rPr>
        <w:t>.</w:t>
      </w:r>
    </w:p>
    <w:p w14:paraId="0F43BD45" w14:textId="77777777" w:rsidR="00A97BED" w:rsidRPr="00E07A34" w:rsidRDefault="00A97BED" w:rsidP="008C552B">
      <w:pPr>
        <w:rPr>
          <w:rFonts w:asciiTheme="minorHAnsi" w:hAnsiTheme="minorHAnsi"/>
          <w:bCs/>
          <w:iCs/>
        </w:rPr>
      </w:pPr>
    </w:p>
    <w:p w14:paraId="34C0BB1C" w14:textId="77777777" w:rsidR="00D36BC6" w:rsidRDefault="00D36BC6" w:rsidP="00BA1F89">
      <w:pPr>
        <w:rPr>
          <w:rFonts w:asciiTheme="minorHAnsi" w:hAnsiTheme="minorHAnsi"/>
          <w:b/>
          <w:bCs/>
          <w:iCs/>
        </w:rPr>
      </w:pPr>
    </w:p>
    <w:p w14:paraId="60D7001B" w14:textId="2A8471F2" w:rsidR="00FA23CB" w:rsidRPr="00202F10" w:rsidRDefault="00BA1F89" w:rsidP="00BA1F89">
      <w:pPr>
        <w:rPr>
          <w:rFonts w:asciiTheme="minorHAnsi" w:hAnsiTheme="minorHAnsi" w:cstheme="minorHAnsi"/>
          <w:iCs/>
          <w:color w:val="000000" w:themeColor="text1"/>
        </w:rPr>
      </w:pPr>
      <w:r w:rsidRPr="00202F10">
        <w:rPr>
          <w:rFonts w:asciiTheme="minorHAnsi" w:hAnsiTheme="minorHAnsi" w:cstheme="minorHAnsi"/>
          <w:b/>
          <w:bCs/>
          <w:iCs/>
        </w:rPr>
        <w:t xml:space="preserve">Codice evento: </w:t>
      </w:r>
      <w:r w:rsidR="00202F10" w:rsidRPr="00202F10">
        <w:rPr>
          <w:rFonts w:asciiTheme="minorHAnsi" w:hAnsiTheme="minorHAnsi" w:cstheme="minorHAnsi"/>
          <w:iCs/>
          <w:color w:val="000000" w:themeColor="text1"/>
        </w:rPr>
        <w:t>758</w:t>
      </w:r>
      <w:r w:rsidR="00202F10">
        <w:rPr>
          <w:rFonts w:asciiTheme="minorHAnsi" w:hAnsiTheme="minorHAnsi" w:cstheme="minorHAnsi"/>
          <w:iCs/>
          <w:color w:val="000000" w:themeColor="text1"/>
        </w:rPr>
        <w:t>-</w:t>
      </w:r>
      <w:r w:rsidR="005F13F0">
        <w:rPr>
          <w:rFonts w:asciiTheme="minorHAnsi" w:hAnsiTheme="minorHAnsi" w:cstheme="minorHAnsi"/>
          <w:iCs/>
          <w:color w:val="000000" w:themeColor="text1"/>
        </w:rPr>
        <w:t>338151</w:t>
      </w:r>
    </w:p>
    <w:p w14:paraId="46CD0A90" w14:textId="77777777" w:rsidR="005F13F0" w:rsidRPr="005F13F0" w:rsidRDefault="005F13F0" w:rsidP="005F13F0">
      <w:pPr>
        <w:pStyle w:val="Funzione"/>
        <w:rPr>
          <w:rFonts w:asciiTheme="minorHAnsi" w:hAnsiTheme="minorHAnsi"/>
          <w:b/>
          <w:bCs/>
          <w:i w:val="0"/>
          <w:sz w:val="20"/>
        </w:rPr>
      </w:pPr>
      <w:r w:rsidRPr="005F13F0">
        <w:rPr>
          <w:rFonts w:asciiTheme="minorHAnsi" w:hAnsiTheme="minorHAnsi"/>
          <w:b/>
          <w:bCs/>
          <w:i w:val="0"/>
          <w:sz w:val="20"/>
        </w:rPr>
        <w:t xml:space="preserve">Categoria accreditata: </w:t>
      </w:r>
      <w:r w:rsidRPr="005F13F0">
        <w:rPr>
          <w:rFonts w:asciiTheme="minorHAnsi" w:hAnsiTheme="minorHAnsi"/>
          <w:i w:val="0"/>
          <w:sz w:val="20"/>
        </w:rPr>
        <w:t>Medico Chirurgo</w:t>
      </w:r>
    </w:p>
    <w:p w14:paraId="431B1FE3" w14:textId="77777777" w:rsidR="005F13F0" w:rsidRPr="005F13F0" w:rsidRDefault="005F13F0" w:rsidP="005F13F0">
      <w:pPr>
        <w:pStyle w:val="Funzione"/>
        <w:rPr>
          <w:rFonts w:asciiTheme="minorHAnsi" w:hAnsiTheme="minorHAnsi"/>
          <w:b/>
          <w:bCs/>
          <w:i w:val="0"/>
          <w:sz w:val="20"/>
        </w:rPr>
      </w:pPr>
      <w:r w:rsidRPr="005F13F0">
        <w:rPr>
          <w:rFonts w:asciiTheme="minorHAnsi" w:hAnsiTheme="minorHAnsi"/>
          <w:b/>
          <w:bCs/>
          <w:i w:val="0"/>
          <w:sz w:val="20"/>
        </w:rPr>
        <w:t xml:space="preserve">Discipline principali: </w:t>
      </w:r>
      <w:r w:rsidRPr="005F13F0">
        <w:rPr>
          <w:rFonts w:asciiTheme="minorHAnsi" w:hAnsiTheme="minorHAnsi"/>
          <w:i w:val="0"/>
          <w:iCs w:val="0"/>
          <w:sz w:val="20"/>
        </w:rPr>
        <w:t>Cardiologia, Endocrinologia, Malattie Metaboliche e Diabetologia, Medicina e chirurgia di accettazione e di Urgenza; Medicina Interna, Nefrologia, Malattie dell’apparato respiratorio, Radiodiagnostica</w:t>
      </w:r>
      <w:r w:rsidRPr="005F13F0">
        <w:rPr>
          <w:rFonts w:asciiTheme="minorHAnsi" w:hAnsiTheme="minorHAnsi"/>
          <w:b/>
          <w:bCs/>
          <w:i w:val="0"/>
          <w:iCs w:val="0"/>
          <w:sz w:val="20"/>
        </w:rPr>
        <w:t xml:space="preserve"> </w:t>
      </w:r>
    </w:p>
    <w:p w14:paraId="02A31EAF" w14:textId="77777777" w:rsidR="005F13F0" w:rsidRPr="005F13F0" w:rsidRDefault="005F13F0" w:rsidP="005F13F0">
      <w:pPr>
        <w:pStyle w:val="Funzione"/>
        <w:rPr>
          <w:rFonts w:asciiTheme="minorHAnsi" w:hAnsiTheme="minorHAnsi"/>
          <w:i w:val="0"/>
          <w:sz w:val="20"/>
        </w:rPr>
      </w:pPr>
      <w:r w:rsidRPr="005F13F0">
        <w:rPr>
          <w:rFonts w:asciiTheme="minorHAnsi" w:hAnsiTheme="minorHAnsi"/>
          <w:b/>
          <w:bCs/>
          <w:i w:val="0"/>
          <w:sz w:val="20"/>
        </w:rPr>
        <w:t xml:space="preserve">Numero massimo di partecipanti: </w:t>
      </w:r>
      <w:r w:rsidRPr="005F13F0">
        <w:rPr>
          <w:rFonts w:asciiTheme="minorHAnsi" w:hAnsiTheme="minorHAnsi"/>
          <w:i w:val="0"/>
          <w:sz w:val="20"/>
        </w:rPr>
        <w:t>80</w:t>
      </w:r>
    </w:p>
    <w:p w14:paraId="46DCE389" w14:textId="77777777" w:rsidR="005F13F0" w:rsidRPr="005F13F0" w:rsidRDefault="005F13F0" w:rsidP="005F13F0">
      <w:pPr>
        <w:pStyle w:val="Funzione"/>
        <w:rPr>
          <w:rFonts w:asciiTheme="minorHAnsi" w:hAnsiTheme="minorHAnsi"/>
          <w:i w:val="0"/>
          <w:sz w:val="20"/>
        </w:rPr>
      </w:pPr>
      <w:r w:rsidRPr="005F13F0">
        <w:rPr>
          <w:rFonts w:asciiTheme="minorHAnsi" w:hAnsiTheme="minorHAnsi"/>
          <w:b/>
          <w:bCs/>
          <w:i w:val="0"/>
          <w:sz w:val="20"/>
        </w:rPr>
        <w:t xml:space="preserve">Obiettivo formativo: </w:t>
      </w:r>
      <w:r w:rsidRPr="005F13F0">
        <w:rPr>
          <w:rFonts w:asciiTheme="minorHAnsi" w:hAnsiTheme="minorHAnsi"/>
          <w:i w:val="0"/>
          <w:sz w:val="20"/>
        </w:rPr>
        <w:t>Documentazione Clinica. Percorsi clinico assistenziali diagnostici e riabilitativi, profili di assistenza – profili di cura (Area formativa di processo)</w:t>
      </w:r>
    </w:p>
    <w:p w14:paraId="2311CEF2" w14:textId="4A53DC74" w:rsidR="005F13F0" w:rsidRPr="005F13F0" w:rsidRDefault="005F13F0" w:rsidP="005F13F0">
      <w:pPr>
        <w:pStyle w:val="Funzione"/>
        <w:rPr>
          <w:rFonts w:asciiTheme="minorHAnsi" w:hAnsiTheme="minorHAnsi"/>
          <w:b/>
          <w:bCs/>
          <w:i w:val="0"/>
          <w:sz w:val="20"/>
        </w:rPr>
      </w:pPr>
      <w:r w:rsidRPr="005F13F0">
        <w:rPr>
          <w:rFonts w:asciiTheme="minorHAnsi" w:hAnsiTheme="minorHAnsi"/>
          <w:b/>
          <w:bCs/>
          <w:i w:val="0"/>
          <w:sz w:val="20"/>
        </w:rPr>
        <w:t>Ore formative:</w:t>
      </w:r>
      <w:r w:rsidRPr="005F13F0">
        <w:rPr>
          <w:rFonts w:asciiTheme="minorHAnsi" w:hAnsiTheme="minorHAnsi"/>
          <w:i w:val="0"/>
          <w:sz w:val="20"/>
        </w:rPr>
        <w:t xml:space="preserve"> </w:t>
      </w:r>
      <w:r w:rsidR="00CB63B4">
        <w:rPr>
          <w:rFonts w:asciiTheme="minorHAnsi" w:hAnsiTheme="minorHAnsi"/>
          <w:i w:val="0"/>
          <w:sz w:val="20"/>
        </w:rPr>
        <w:t>4</w:t>
      </w:r>
    </w:p>
    <w:p w14:paraId="7D3CF207" w14:textId="0E3D2BBB" w:rsidR="005F13F0" w:rsidRPr="005F13F0" w:rsidRDefault="005F13F0" w:rsidP="005F13F0">
      <w:pPr>
        <w:pStyle w:val="Funzione"/>
        <w:rPr>
          <w:rFonts w:asciiTheme="minorHAnsi" w:hAnsiTheme="minorHAnsi"/>
          <w:b/>
          <w:bCs/>
          <w:i w:val="0"/>
          <w:sz w:val="20"/>
        </w:rPr>
      </w:pPr>
      <w:r w:rsidRPr="005F13F0">
        <w:rPr>
          <w:rFonts w:asciiTheme="minorHAnsi" w:hAnsiTheme="minorHAnsi"/>
          <w:b/>
          <w:bCs/>
          <w:i w:val="0"/>
          <w:sz w:val="20"/>
        </w:rPr>
        <w:t xml:space="preserve">Crediti assegnati: </w:t>
      </w:r>
      <w:r w:rsidR="00CB63B4">
        <w:rPr>
          <w:rFonts w:asciiTheme="minorHAnsi" w:hAnsiTheme="minorHAnsi"/>
          <w:b/>
          <w:bCs/>
          <w:i w:val="0"/>
          <w:sz w:val="20"/>
        </w:rPr>
        <w:t>4</w:t>
      </w:r>
    </w:p>
    <w:p w14:paraId="261DE7C3" w14:textId="77777777" w:rsidR="005F13F0" w:rsidRPr="005F13F0" w:rsidRDefault="005F13F0" w:rsidP="005F13F0">
      <w:pPr>
        <w:pStyle w:val="Funzione"/>
        <w:rPr>
          <w:rFonts w:asciiTheme="minorHAnsi" w:hAnsiTheme="minorHAnsi"/>
          <w:b/>
          <w:bCs/>
          <w:i w:val="0"/>
          <w:sz w:val="20"/>
        </w:rPr>
      </w:pPr>
      <w:r w:rsidRPr="005F13F0">
        <w:rPr>
          <w:rFonts w:asciiTheme="minorHAnsi" w:hAnsiTheme="minorHAnsi"/>
          <w:b/>
          <w:bCs/>
          <w:i w:val="0"/>
          <w:sz w:val="20"/>
        </w:rPr>
        <w:t xml:space="preserve">Modalità di iscrizione: </w:t>
      </w:r>
      <w:r w:rsidRPr="005F13F0">
        <w:rPr>
          <w:rFonts w:asciiTheme="minorHAnsi" w:hAnsiTheme="minorHAnsi"/>
          <w:i w:val="0"/>
          <w:sz w:val="20"/>
        </w:rPr>
        <w:t>Gratuito</w:t>
      </w:r>
    </w:p>
    <w:p w14:paraId="52C4136F" w14:textId="77777777" w:rsidR="00BA1F89" w:rsidRPr="00FA4F00" w:rsidRDefault="00BA1F89" w:rsidP="00BA1F89">
      <w:pPr>
        <w:pStyle w:val="Funzione"/>
        <w:rPr>
          <w:rFonts w:asciiTheme="minorHAnsi" w:hAnsiTheme="minorHAnsi" w:cs="Utsaah"/>
        </w:rPr>
      </w:pPr>
    </w:p>
    <w:p w14:paraId="465BCE70" w14:textId="77777777" w:rsidR="00202F10" w:rsidRDefault="00202F10" w:rsidP="00202F10">
      <w:pPr>
        <w:pStyle w:val="Funzione"/>
        <w:rPr>
          <w:rFonts w:asciiTheme="minorHAnsi" w:hAnsiTheme="minorHAnsi" w:cstheme="minorHAnsi"/>
          <w:b/>
          <w:bCs/>
          <w:i w:val="0"/>
          <w:color w:val="000000" w:themeColor="text1"/>
          <w:sz w:val="20"/>
        </w:rPr>
      </w:pPr>
    </w:p>
    <w:p w14:paraId="358DD6CD" w14:textId="67B28316" w:rsidR="00202F10" w:rsidRPr="00202F10" w:rsidRDefault="00202F10" w:rsidP="00202F10">
      <w:pPr>
        <w:pStyle w:val="Funzione"/>
        <w:rPr>
          <w:rFonts w:asciiTheme="minorHAnsi" w:hAnsiTheme="minorHAnsi" w:cstheme="minorHAnsi"/>
          <w:b/>
          <w:bCs/>
          <w:i w:val="0"/>
          <w:color w:val="000000" w:themeColor="text1"/>
          <w:sz w:val="20"/>
        </w:rPr>
      </w:pPr>
      <w:r w:rsidRPr="00202F10">
        <w:rPr>
          <w:rFonts w:asciiTheme="minorHAnsi" w:hAnsiTheme="minorHAnsi" w:cstheme="minorHAnsi"/>
          <w:b/>
          <w:bCs/>
          <w:i w:val="0"/>
          <w:color w:val="000000" w:themeColor="text1"/>
          <w:sz w:val="20"/>
        </w:rPr>
        <w:t xml:space="preserve">MODALITÀ DI ISCRIZIONE: </w:t>
      </w:r>
    </w:p>
    <w:p w14:paraId="1D764959" w14:textId="77777777" w:rsidR="00202F10" w:rsidRPr="00202F10" w:rsidRDefault="00202F10" w:rsidP="00202F10">
      <w:pPr>
        <w:pStyle w:val="Funzione"/>
        <w:rPr>
          <w:rFonts w:asciiTheme="minorHAnsi" w:hAnsiTheme="minorHAnsi" w:cstheme="minorHAnsi"/>
          <w:i w:val="0"/>
          <w:color w:val="000000" w:themeColor="text1"/>
          <w:sz w:val="20"/>
        </w:rPr>
      </w:pPr>
      <w:r w:rsidRPr="00202F10">
        <w:rPr>
          <w:rFonts w:asciiTheme="minorHAnsi" w:hAnsiTheme="minorHAnsi" w:cstheme="minorHAnsi"/>
          <w:i w:val="0"/>
          <w:color w:val="000000" w:themeColor="text1"/>
          <w:sz w:val="20"/>
        </w:rPr>
        <w:t>E’ possibile richiedere l’iscrizione alla Segreteria Organizzativa MICOM inviando</w:t>
      </w:r>
    </w:p>
    <w:p w14:paraId="5DE89639" w14:textId="77777777" w:rsidR="00202F10" w:rsidRPr="00202F10" w:rsidRDefault="00202F10" w:rsidP="00202F10">
      <w:pPr>
        <w:pStyle w:val="Funzione"/>
        <w:rPr>
          <w:rFonts w:asciiTheme="minorHAnsi" w:hAnsiTheme="minorHAnsi" w:cstheme="minorHAnsi"/>
          <w:i w:val="0"/>
          <w:color w:val="000000" w:themeColor="text1"/>
          <w:sz w:val="20"/>
        </w:rPr>
      </w:pPr>
      <w:r w:rsidRPr="00202F10">
        <w:rPr>
          <w:rFonts w:asciiTheme="minorHAnsi" w:hAnsiTheme="minorHAnsi" w:cstheme="minorHAnsi"/>
          <w:i w:val="0"/>
          <w:color w:val="000000" w:themeColor="text1"/>
          <w:sz w:val="20"/>
        </w:rPr>
        <w:t xml:space="preserve">i propri dati alla seguente e-mail: </w:t>
      </w:r>
      <w:r w:rsidRPr="00202F10">
        <w:rPr>
          <w:rFonts w:asciiTheme="minorHAnsi" w:hAnsiTheme="minorHAnsi" w:cstheme="minorHAnsi"/>
          <w:b/>
          <w:bCs/>
          <w:i w:val="0"/>
          <w:color w:val="548DD4" w:themeColor="text2" w:themeTint="99"/>
          <w:sz w:val="20"/>
        </w:rPr>
        <w:t>micom@micom.it</w:t>
      </w:r>
      <w:r w:rsidRPr="00202F10">
        <w:rPr>
          <w:rFonts w:asciiTheme="minorHAnsi" w:hAnsiTheme="minorHAnsi" w:cstheme="minorHAnsi"/>
          <w:i w:val="0"/>
          <w:color w:val="548DD4" w:themeColor="text2" w:themeTint="99"/>
          <w:sz w:val="20"/>
        </w:rPr>
        <w:t xml:space="preserve"> </w:t>
      </w:r>
      <w:r w:rsidRPr="00202F10">
        <w:rPr>
          <w:rFonts w:asciiTheme="minorHAnsi" w:hAnsiTheme="minorHAnsi" w:cstheme="minorHAnsi"/>
          <w:i w:val="0"/>
          <w:color w:val="000000" w:themeColor="text1"/>
          <w:sz w:val="20"/>
        </w:rPr>
        <w:t>o tramite fax: 02 89518954.</w:t>
      </w:r>
    </w:p>
    <w:p w14:paraId="3ED80011" w14:textId="77777777" w:rsidR="00202F10" w:rsidRPr="00202F10" w:rsidRDefault="00202F10" w:rsidP="00202F10">
      <w:pPr>
        <w:pStyle w:val="Funzione"/>
        <w:rPr>
          <w:rFonts w:asciiTheme="minorHAnsi" w:hAnsiTheme="minorHAnsi" w:cstheme="minorHAnsi"/>
          <w:i w:val="0"/>
          <w:color w:val="000000" w:themeColor="text1"/>
          <w:sz w:val="20"/>
        </w:rPr>
      </w:pPr>
    </w:p>
    <w:p w14:paraId="7F877393" w14:textId="4529B310" w:rsidR="00202F10" w:rsidRDefault="00202F10" w:rsidP="00202F10">
      <w:pPr>
        <w:pStyle w:val="Funzione"/>
        <w:rPr>
          <w:rFonts w:asciiTheme="minorHAnsi" w:hAnsiTheme="minorHAnsi" w:cstheme="minorHAnsi"/>
          <w:i w:val="0"/>
          <w:color w:val="000000" w:themeColor="text1"/>
          <w:sz w:val="20"/>
        </w:rPr>
      </w:pPr>
      <w:r w:rsidRPr="00202F10">
        <w:rPr>
          <w:rFonts w:asciiTheme="minorHAnsi" w:hAnsiTheme="minorHAnsi" w:cstheme="minorHAnsi"/>
          <w:i w:val="0"/>
          <w:color w:val="000000" w:themeColor="text1"/>
          <w:sz w:val="20"/>
        </w:rPr>
        <w:t>L’iscrizione verrà accettata in base all’ordine cronologico di arrivo</w:t>
      </w:r>
    </w:p>
    <w:p w14:paraId="6BC7448D" w14:textId="569DC9F6" w:rsidR="00A23BE4" w:rsidRDefault="00A23BE4" w:rsidP="00202F10">
      <w:pPr>
        <w:pStyle w:val="Funzione"/>
        <w:rPr>
          <w:rFonts w:asciiTheme="minorHAnsi" w:hAnsiTheme="minorHAnsi" w:cstheme="minorHAnsi"/>
          <w:i w:val="0"/>
          <w:color w:val="000000" w:themeColor="text1"/>
          <w:sz w:val="20"/>
        </w:rPr>
      </w:pPr>
    </w:p>
    <w:p w14:paraId="6ADD5A36" w14:textId="77777777" w:rsidR="00A23BE4" w:rsidRDefault="00A23BE4" w:rsidP="00A23BE4">
      <w:pPr>
        <w:pStyle w:val="Funzione"/>
        <w:jc w:val="both"/>
        <w:rPr>
          <w:rFonts w:asciiTheme="minorHAnsi" w:hAnsiTheme="minorHAnsi" w:cstheme="minorHAnsi"/>
          <w:b/>
          <w:bCs/>
          <w:i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i w:val="0"/>
          <w:color w:val="000000" w:themeColor="text1"/>
          <w:sz w:val="24"/>
          <w:szCs w:val="24"/>
        </w:rPr>
        <w:t>Il green pass è obbligatorio per convegni e congressi a partire dal 6 agosto 2021; questo evento rientra nelle attività indicate dal decreto-legge del 23 luglio 2021 per il cui accesso sarà necessario possedere la certificazione verde.</w:t>
      </w:r>
    </w:p>
    <w:p w14:paraId="7E59BC34" w14:textId="77777777" w:rsidR="00A23BE4" w:rsidRPr="00202F10" w:rsidRDefault="00A23BE4" w:rsidP="00202F10">
      <w:pPr>
        <w:pStyle w:val="Funzione"/>
        <w:rPr>
          <w:rFonts w:asciiTheme="minorHAnsi" w:hAnsiTheme="minorHAnsi" w:cstheme="minorHAnsi"/>
          <w:i w:val="0"/>
          <w:color w:val="000000" w:themeColor="text1"/>
          <w:sz w:val="20"/>
        </w:rPr>
      </w:pPr>
    </w:p>
    <w:p w14:paraId="31CAFB71" w14:textId="77777777" w:rsidR="00202F10" w:rsidRDefault="00202F10" w:rsidP="00BA1F89">
      <w:pPr>
        <w:pStyle w:val="Funzione"/>
        <w:rPr>
          <w:rFonts w:asciiTheme="minorHAnsi" w:hAnsiTheme="minorHAnsi"/>
          <w:b/>
          <w:bCs/>
          <w:i w:val="0"/>
          <w:color w:val="FF0000"/>
          <w:sz w:val="20"/>
          <w:highlight w:val="yellow"/>
        </w:rPr>
      </w:pPr>
    </w:p>
    <w:p w14:paraId="7F72198B" w14:textId="60BF9863" w:rsidR="00821E61" w:rsidRDefault="0090246A" w:rsidP="00821E61">
      <w:pPr>
        <w:rPr>
          <w:rFonts w:asciiTheme="minorHAnsi" w:hAnsiTheme="minorHAnsi"/>
        </w:rPr>
      </w:pPr>
      <w:r w:rsidRPr="00E07A34">
        <w:rPr>
          <w:rFonts w:asciiTheme="minorHAnsi" w:hAnsiTheme="minorHAnsi"/>
        </w:rPr>
        <w:t>CV</w:t>
      </w:r>
    </w:p>
    <w:p w14:paraId="3145FC30" w14:textId="77777777" w:rsidR="00486EB2" w:rsidRPr="00E07A34" w:rsidRDefault="00486EB2" w:rsidP="00821E61">
      <w:pPr>
        <w:rPr>
          <w:rFonts w:asciiTheme="minorHAnsi" w:hAnsiTheme="minorHAnsi"/>
        </w:rPr>
      </w:pPr>
    </w:p>
    <w:p w14:paraId="23847FB6" w14:textId="2D24292F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5F4CAF2A" w14:textId="1BE8B5DA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49952CA2" w14:textId="7ADE24C8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3735F602" w14:textId="2C2B6D31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1908A8B3" w14:textId="7C3CA1D5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3D195B2B" w14:textId="10CB64F4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65ECA06E" w14:textId="41D39A37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6DD00C4A" w14:textId="76C91594" w:rsidR="0090246A" w:rsidRDefault="00486EB2" w:rsidP="00821E61">
      <w:pPr>
        <w:rPr>
          <w:rFonts w:asciiTheme="minorHAnsi" w:hAnsiTheme="minorHAnsi"/>
          <w:color w:val="FF0000"/>
          <w:highlight w:val="yellow"/>
        </w:rPr>
      </w:pPr>
      <w:r w:rsidRPr="00486EB2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19F9ED45" wp14:editId="783679FF">
            <wp:extent cx="5700395" cy="835152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DC082" w14:textId="623F192D" w:rsidR="00486EB2" w:rsidRDefault="00486EB2" w:rsidP="00821E61">
      <w:pPr>
        <w:rPr>
          <w:rFonts w:asciiTheme="minorHAnsi" w:hAnsiTheme="minorHAnsi"/>
          <w:color w:val="FF0000"/>
          <w:highlight w:val="yellow"/>
        </w:rPr>
      </w:pPr>
      <w:r w:rsidRPr="00486EB2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5B76515B" wp14:editId="34AF277C">
            <wp:extent cx="5711190" cy="8351520"/>
            <wp:effectExtent l="0" t="0" r="381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B608" w14:textId="7761CB41" w:rsidR="00486EB2" w:rsidRDefault="00486EB2" w:rsidP="00821E61">
      <w:pPr>
        <w:rPr>
          <w:rFonts w:asciiTheme="minorHAnsi" w:hAnsiTheme="minorHAnsi"/>
          <w:color w:val="FF0000"/>
          <w:highlight w:val="yellow"/>
        </w:rPr>
      </w:pPr>
      <w:r>
        <w:rPr>
          <w:noProof/>
        </w:rPr>
        <w:lastRenderedPageBreak/>
        <w:drawing>
          <wp:inline distT="0" distB="0" distL="0" distR="0" wp14:anchorId="47610EDD" wp14:editId="71841D42">
            <wp:extent cx="5826125" cy="8351520"/>
            <wp:effectExtent l="0" t="0" r="3175" b="0"/>
            <wp:docPr id="30" name="Immagine 3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 descr="Immagine che contiene test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873A" w14:textId="7AEBDEE9" w:rsidR="00486EB2" w:rsidRDefault="00486EB2" w:rsidP="00821E61">
      <w:pPr>
        <w:rPr>
          <w:rFonts w:asciiTheme="minorHAnsi" w:hAnsiTheme="minorHAnsi"/>
          <w:color w:val="FF0000"/>
          <w:highlight w:val="yellow"/>
        </w:rPr>
      </w:pPr>
      <w:r w:rsidRPr="00486EB2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23BC9114" wp14:editId="5CD88ED1">
            <wp:extent cx="5822950" cy="8351520"/>
            <wp:effectExtent l="0" t="0" r="635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80F9" w14:textId="09E982C1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791493E1" wp14:editId="42274EE1">
            <wp:extent cx="5972175" cy="82200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E0C8" w14:textId="6B1AA674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008B3828" wp14:editId="05DA17AB">
            <wp:extent cx="5667375" cy="69532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948B" w14:textId="1575FA8A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6A193076" w14:textId="6364FEC6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348EDEF4" w14:textId="680BF521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2DC7DF90" w14:textId="67D8525B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70DC4BFD" w14:textId="4E5C2E6F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416E262D" w14:textId="39BB5B9F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63B6C358" w14:textId="7570E5FA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07338DF4" w14:textId="5FD96CEE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3334D581" w14:textId="0CEF970C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5E827163" w14:textId="6020EAA5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40EFB5A3" wp14:editId="4CB532A6">
            <wp:extent cx="5667375" cy="79152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AD75" w14:textId="6A54C773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51747F7C" w14:textId="7D4BA9C9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5ABD79E1" w14:textId="31F9A24D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</w:p>
    <w:p w14:paraId="50D43D96" w14:textId="22EE9A43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drawing>
          <wp:inline distT="0" distB="0" distL="0" distR="0" wp14:anchorId="109CAF26" wp14:editId="08FCFDFF">
            <wp:extent cx="5553075" cy="81629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C34C" w14:textId="63AFF6B4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77122272" wp14:editId="5C11EEB0">
            <wp:extent cx="5847715" cy="8351520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4EE6" w14:textId="4D59A36C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4B296F9B" wp14:editId="32203966">
            <wp:extent cx="5553075" cy="14287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5761" w14:textId="663038D7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3273A555" wp14:editId="087EF6CF">
            <wp:extent cx="5856605" cy="835152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7DA6" w14:textId="5EAE630B" w:rsidR="0090246A" w:rsidRDefault="0090246A" w:rsidP="00821E61">
      <w:pPr>
        <w:rPr>
          <w:rFonts w:asciiTheme="minorHAnsi" w:hAnsiTheme="minorHAnsi"/>
          <w:color w:val="FF0000"/>
          <w:highlight w:val="yellow"/>
        </w:rPr>
      </w:pPr>
      <w:r w:rsidRPr="0090246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1D6706D1" wp14:editId="1D410949">
            <wp:extent cx="5850890" cy="835152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0834" w14:textId="5CD9FF01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 w:rsidRPr="005062FD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5A7D56A5" wp14:editId="0D853518">
            <wp:extent cx="5780405" cy="835152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C2D3" w14:textId="511FA248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 w:rsidRPr="005062FD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325D3BAF" wp14:editId="6481CEB3">
            <wp:extent cx="5857875" cy="8296275"/>
            <wp:effectExtent l="0" t="0" r="9525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7441" w14:textId="0DEBBD74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>
        <w:rPr>
          <w:noProof/>
        </w:rPr>
        <w:lastRenderedPageBreak/>
        <w:drawing>
          <wp:inline distT="0" distB="0" distL="0" distR="0" wp14:anchorId="17F07947" wp14:editId="7F696870">
            <wp:extent cx="5951855" cy="8351520"/>
            <wp:effectExtent l="0" t="0" r="0" b="0"/>
            <wp:docPr id="19" name="Immagine 1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testo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BEC5" w14:textId="7589734A" w:rsidR="002D754A" w:rsidRDefault="002D754A" w:rsidP="00821E61">
      <w:pPr>
        <w:rPr>
          <w:rFonts w:asciiTheme="minorHAnsi" w:hAnsiTheme="minorHAnsi"/>
          <w:color w:val="FF0000"/>
          <w:highlight w:val="yellow"/>
        </w:rPr>
      </w:pPr>
      <w:r w:rsidRPr="002D754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06DBFB2B" wp14:editId="19656890">
            <wp:extent cx="5793105" cy="835152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E13C" w14:textId="6653E9B2" w:rsidR="002D754A" w:rsidRDefault="002D754A" w:rsidP="00821E61">
      <w:pPr>
        <w:rPr>
          <w:rFonts w:asciiTheme="minorHAnsi" w:hAnsiTheme="minorHAnsi"/>
          <w:color w:val="FF0000"/>
          <w:highlight w:val="yellow"/>
        </w:rPr>
      </w:pPr>
      <w:r w:rsidRPr="002D754A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3E2D2E02" wp14:editId="301837EB">
            <wp:extent cx="6120130" cy="809942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7C8E" w14:textId="73CECBF6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3C717E34" w14:textId="7C2172CE" w:rsidR="005062FD" w:rsidRDefault="0054119F" w:rsidP="00821E61">
      <w:pPr>
        <w:rPr>
          <w:rFonts w:asciiTheme="minorHAnsi" w:hAnsiTheme="minorHAnsi"/>
          <w:color w:val="FF0000"/>
          <w:highlight w:val="yellow"/>
        </w:rPr>
      </w:pPr>
      <w:r w:rsidRPr="0054119F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643440F1" wp14:editId="305D2688">
            <wp:extent cx="6036945" cy="8351520"/>
            <wp:effectExtent l="0" t="0" r="190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55DB" w14:textId="7EF4D1C3" w:rsidR="0054119F" w:rsidRDefault="0054119F" w:rsidP="00821E61">
      <w:pPr>
        <w:rPr>
          <w:rFonts w:asciiTheme="minorHAnsi" w:hAnsiTheme="minorHAnsi"/>
          <w:color w:val="FF0000"/>
          <w:highlight w:val="yellow"/>
        </w:rPr>
      </w:pPr>
      <w:r w:rsidRPr="0054119F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15D2E43B" wp14:editId="2D9073C0">
            <wp:extent cx="6120130" cy="7826375"/>
            <wp:effectExtent l="0" t="0" r="0" b="317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A26B" w14:textId="47B9A9DA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>
        <w:rPr>
          <w:noProof/>
        </w:rPr>
        <w:lastRenderedPageBreak/>
        <w:drawing>
          <wp:inline distT="0" distB="0" distL="0" distR="0" wp14:anchorId="739B143D" wp14:editId="1F644BBE">
            <wp:extent cx="5904865" cy="8351520"/>
            <wp:effectExtent l="0" t="0" r="635" b="0"/>
            <wp:docPr id="23" name="Immagine 2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testo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DEDF" w14:textId="6F5EED25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>
        <w:rPr>
          <w:noProof/>
        </w:rPr>
        <w:lastRenderedPageBreak/>
        <w:drawing>
          <wp:inline distT="0" distB="0" distL="0" distR="0" wp14:anchorId="618911BA" wp14:editId="6279EFC6">
            <wp:extent cx="5895975" cy="7991475"/>
            <wp:effectExtent l="0" t="0" r="9525" b="9525"/>
            <wp:docPr id="24" name="Immagine 2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testo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925D" w14:textId="08B42694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02389FF6" w14:textId="515D4994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02DC88DD" w14:textId="6B116AF8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 w:rsidRPr="005062FD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7D18CE54" wp14:editId="67AA419B">
            <wp:extent cx="5667375" cy="1657350"/>
            <wp:effectExtent l="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A601" w14:textId="40506DF4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 w:rsidRPr="005062FD">
        <w:rPr>
          <w:rFonts w:asciiTheme="minorHAnsi" w:hAnsiTheme="minorHAnsi"/>
          <w:noProof/>
          <w:color w:val="FF0000"/>
          <w:highlight w:val="yellow"/>
        </w:rPr>
        <w:drawing>
          <wp:inline distT="0" distB="0" distL="0" distR="0" wp14:anchorId="073D48C7" wp14:editId="23AF3343">
            <wp:extent cx="6010275" cy="5591175"/>
            <wp:effectExtent l="0" t="0" r="9525" b="95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12C3" w14:textId="43104264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61CFD2CA" w14:textId="7CD66EC3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496437CF" w14:textId="24BDDB8A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229C00B8" w14:textId="55D4668A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506E91DA" w14:textId="3CDE2A3E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32076264" w14:textId="6056764F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7005A8B0" w14:textId="242548AC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</w:p>
    <w:p w14:paraId="4F033908" w14:textId="494F8343" w:rsidR="005062FD" w:rsidRDefault="005062FD" w:rsidP="00821E61">
      <w:pPr>
        <w:rPr>
          <w:rFonts w:asciiTheme="minorHAnsi" w:hAnsiTheme="minorHAnsi"/>
          <w:color w:val="FF0000"/>
          <w:highlight w:val="yellow"/>
        </w:rPr>
      </w:pPr>
      <w:r w:rsidRPr="005062FD">
        <w:rPr>
          <w:rFonts w:asciiTheme="minorHAnsi" w:hAnsiTheme="minorHAnsi"/>
          <w:noProof/>
          <w:color w:val="FF0000"/>
          <w:highlight w:val="yellow"/>
        </w:rPr>
        <w:lastRenderedPageBreak/>
        <w:drawing>
          <wp:inline distT="0" distB="0" distL="0" distR="0" wp14:anchorId="0781E0F7" wp14:editId="3AE6F4F1">
            <wp:extent cx="5919470" cy="8351520"/>
            <wp:effectExtent l="0" t="0" r="508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2FD" w:rsidSect="00E01B5F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985" w:right="1134" w:bottom="1701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6C330" w14:textId="77777777" w:rsidR="004445E7" w:rsidRDefault="004445E7">
      <w:r>
        <w:separator/>
      </w:r>
    </w:p>
  </w:endnote>
  <w:endnote w:type="continuationSeparator" w:id="0">
    <w:p w14:paraId="63539BE1" w14:textId="77777777" w:rsidR="004445E7" w:rsidRDefault="0044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tsaah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06679" w14:textId="77777777" w:rsidR="00D25533" w:rsidRDefault="00B04369" w:rsidP="00E01B5F">
    <w:pPr>
      <w:pStyle w:val="Pidipagina"/>
      <w:rPr>
        <w:noProof/>
      </w:rPr>
    </w:pPr>
    <w:r>
      <w:rPr>
        <w:noProof/>
      </w:rPr>
      <w:t>F-7222.04 Modello razionale e programma scientifico</w:t>
    </w:r>
    <w:r w:rsidR="00D25533" w:rsidRPr="00343687">
      <w:tab/>
      <w:t xml:space="preserve">Pagina </w:t>
    </w:r>
    <w:r w:rsidR="00D25533" w:rsidRPr="00343687">
      <w:fldChar w:fldCharType="begin"/>
    </w:r>
    <w:r w:rsidR="00D25533" w:rsidRPr="00343687">
      <w:instrText xml:space="preserve"> PAGE </w:instrText>
    </w:r>
    <w:r w:rsidR="00D25533" w:rsidRPr="00343687">
      <w:fldChar w:fldCharType="separate"/>
    </w:r>
    <w:r w:rsidR="00865D59">
      <w:rPr>
        <w:noProof/>
      </w:rPr>
      <w:t>2</w:t>
    </w:r>
    <w:r w:rsidR="00D25533" w:rsidRPr="00343687">
      <w:fldChar w:fldCharType="end"/>
    </w:r>
    <w:r w:rsidR="00D25533" w:rsidRPr="00343687">
      <w:t xml:space="preserve"> di </w:t>
    </w:r>
    <w:r w:rsidR="00821E61">
      <w:rPr>
        <w:noProof/>
      </w:rPr>
      <w:fldChar w:fldCharType="begin"/>
    </w:r>
    <w:r w:rsidR="00821E61">
      <w:rPr>
        <w:noProof/>
      </w:rPr>
      <w:instrText xml:space="preserve"> NUMPAGES </w:instrText>
    </w:r>
    <w:r w:rsidR="00821E61">
      <w:rPr>
        <w:noProof/>
      </w:rPr>
      <w:fldChar w:fldCharType="separate"/>
    </w:r>
    <w:r w:rsidR="00865D59">
      <w:rPr>
        <w:noProof/>
      </w:rPr>
      <w:t>2</w:t>
    </w:r>
    <w:r w:rsidR="00821E61">
      <w:rPr>
        <w:noProof/>
      </w:rPr>
      <w:fldChar w:fldCharType="end"/>
    </w:r>
  </w:p>
  <w:p w14:paraId="63C8127C" w14:textId="19E7FC2E" w:rsidR="00B04369" w:rsidRPr="00E01B5F" w:rsidRDefault="00B04369" w:rsidP="00E01B5F">
    <w:pPr>
      <w:pStyle w:val="Pidipagina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FILENAME  \* MERGEFORMAT </w:instrText>
    </w:r>
    <w:r>
      <w:rPr>
        <w:noProof/>
      </w:rPr>
      <w:fldChar w:fldCharType="separate"/>
    </w:r>
    <w:r w:rsidR="001D7537">
      <w:rPr>
        <w:noProof/>
      </w:rPr>
      <w:t>REV 05 File Agenas PS 07 Aprile 2022.docx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F90C" w14:textId="77777777" w:rsidR="00862B83" w:rsidRPr="003325B1" w:rsidRDefault="00862B83" w:rsidP="00862B83">
    <w:pPr>
      <w:pStyle w:val="NotaPrivacy"/>
      <w:ind w:right="3259"/>
      <w:jc w:val="left"/>
      <w:rPr>
        <w:rFonts w:ascii="Arial" w:hAnsi="Arial"/>
        <w:color w:val="595959"/>
        <w:sz w:val="11"/>
      </w:rPr>
    </w:pPr>
    <w:r>
      <w:rPr>
        <w:rFonts w:ascii="Calibri" w:hAnsi="Calibri" w:cs="Calibri"/>
        <w:i w:val="0"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2DFB9B3" wp14:editId="7BE3BC40">
              <wp:simplePos x="0" y="0"/>
              <wp:positionH relativeFrom="column">
                <wp:posOffset>4594860</wp:posOffset>
              </wp:positionH>
              <wp:positionV relativeFrom="paragraph">
                <wp:posOffset>0</wp:posOffset>
              </wp:positionV>
              <wp:extent cx="1946729" cy="712634"/>
              <wp:effectExtent l="0" t="0" r="0" b="0"/>
              <wp:wrapNone/>
              <wp:docPr id="10" name="Grup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6729" cy="712634"/>
                        <a:chOff x="0" y="0"/>
                        <a:chExt cx="1946729" cy="712634"/>
                      </a:xfrm>
                    </wpg:grpSpPr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695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20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4839" y="0"/>
                          <a:ext cx="333375" cy="6115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2781" y="0"/>
                          <a:ext cx="493395" cy="6127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Text Box 22"/>
                      <wps:cNvSpPr txBox="1">
                        <a:spLocks/>
                      </wps:cNvSpPr>
                      <wps:spPr bwMode="auto">
                        <a:xfrm>
                          <a:off x="1334729" y="604684"/>
                          <a:ext cx="6120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D43D" w14:textId="77777777" w:rsidR="00862B83" w:rsidRPr="003325B1" w:rsidRDefault="00862B83" w:rsidP="00862B83">
                            <w:pPr>
                              <w:pStyle w:val="Corposottile"/>
                              <w:jc w:val="center"/>
                              <w:rPr>
                                <w:szCs w:val="10"/>
                              </w:rPr>
                            </w:pPr>
                            <w:r w:rsidRPr="003325B1">
                              <w:rPr>
                                <w:szCs w:val="10"/>
                              </w:rPr>
                              <w:t>UNI EN ISO 9001: 2015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DFB9B3" id="Gruppo 10" o:spid="_x0000_s1026" style="position:absolute;margin-left:361.8pt;margin-top:0;width:153.3pt;height:56.1pt;z-index:251660800" coordsize="19467,712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7" type="#_x0000_t75" style="position:absolute;width:607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">
                <v:imagedata r:id="rId4" o:title=""/>
              </v:shape>
              <v:shape id="Picture 20" o:spid="_x0000_s1028" type="#_x0000_t75" style="position:absolute;left:14748;width:3334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">
                <v:imagedata r:id="rId5" o:title=""/>
                <o:lock v:ext="edit" aspectratio="f"/>
              </v:shape>
              <v:shape id="Picture 21" o:spid="_x0000_s1029" type="#_x0000_t75" style="position:absolute;left:8627;width:4934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">
                <v:imagedata r:id="rId6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0" type="#_x0000_t202" style="position:absolute;left:13347;top:6046;width:61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" filled="f" stroked="f">
                <v:path arrowok="t"/>
                <v:textbox inset=".5mm,.5mm,.5mm,.5mm">
                  <w:txbxContent>
                    <w:p w14:paraId="6AB9D43D" w14:textId="77777777" w:rsidR="00862B83" w:rsidRPr="003325B1" w:rsidRDefault="00862B83" w:rsidP="00862B83">
                      <w:pPr>
                        <w:pStyle w:val="Corposottile"/>
                        <w:jc w:val="center"/>
                        <w:rPr>
                          <w:szCs w:val="10"/>
                        </w:rPr>
                      </w:pPr>
                      <w:r w:rsidRPr="003325B1">
                        <w:rPr>
                          <w:szCs w:val="10"/>
                        </w:rPr>
                        <w:t>UNI EN ISO 9001: 2015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3325B1">
      <w:rPr>
        <w:rFonts w:ascii="Arial" w:hAnsi="Arial"/>
        <w:color w:val="595959"/>
        <w:sz w:val="11"/>
      </w:rPr>
      <w:t xml:space="preserve">I dati qui riportati sono gestiti in conformità al Regolamento (UE) 2016/679 e s.m.i. – Vedere Informativa su </w:t>
    </w:r>
    <w:hyperlink r:id="rId7" w:history="1">
      <w:r w:rsidRPr="0007004F">
        <w:rPr>
          <w:rStyle w:val="Collegamentoipertestuale"/>
          <w:rFonts w:ascii="Arial" w:hAnsi="Arial"/>
          <w:sz w:val="11"/>
        </w:rPr>
        <w:t>www.micom.it/privacy</w:t>
      </w:r>
    </w:hyperlink>
    <w:r>
      <w:rPr>
        <w:rFonts w:ascii="Arial" w:hAnsi="Arial"/>
        <w:color w:val="595959"/>
        <w:sz w:val="11"/>
      </w:rPr>
      <w:t xml:space="preserve">      </w:t>
    </w:r>
  </w:p>
  <w:p w14:paraId="67BD2802" w14:textId="3EE538CD" w:rsidR="00862B83" w:rsidRPr="003325B1" w:rsidRDefault="00862B83" w:rsidP="00862B83">
    <w:pPr>
      <w:pStyle w:val="Pidipagina"/>
      <w:pBdr>
        <w:top w:val="single" w:sz="4" w:space="6" w:color="auto"/>
      </w:pBdr>
      <w:ind w:right="3259"/>
      <w:rPr>
        <w:rFonts w:ascii="Arial" w:hAnsi="Arial"/>
        <w:color w:val="595959"/>
        <w:sz w:val="13"/>
      </w:rPr>
    </w:pPr>
    <w:r w:rsidRPr="003325B1">
      <w:rPr>
        <w:rFonts w:ascii="Arial" w:hAnsi="Arial"/>
        <w:color w:val="595959"/>
        <w:sz w:val="13"/>
      </w:rPr>
      <w:t xml:space="preserve">MICOM S.r.l.  -  Via </w:t>
    </w:r>
    <w:r w:rsidR="00811D1B">
      <w:rPr>
        <w:rFonts w:ascii="Arial" w:hAnsi="Arial"/>
        <w:color w:val="595959"/>
        <w:sz w:val="13"/>
      </w:rPr>
      <w:t>Savona, 97</w:t>
    </w:r>
    <w:r w:rsidRPr="003325B1">
      <w:rPr>
        <w:rFonts w:ascii="Arial" w:hAnsi="Arial"/>
        <w:color w:val="595959"/>
        <w:sz w:val="13"/>
      </w:rPr>
      <w:t xml:space="preserve">  I-2014</w:t>
    </w:r>
    <w:r w:rsidR="00811D1B">
      <w:rPr>
        <w:rFonts w:ascii="Arial" w:hAnsi="Arial"/>
        <w:color w:val="595959"/>
        <w:sz w:val="13"/>
      </w:rPr>
      <w:t>4</w:t>
    </w:r>
    <w:r w:rsidRPr="003325B1">
      <w:rPr>
        <w:rFonts w:ascii="Arial" w:hAnsi="Arial"/>
        <w:color w:val="595959"/>
        <w:sz w:val="13"/>
      </w:rPr>
      <w:t xml:space="preserve"> Milano   Tel.: +39 02 89 51 88 95 (r.a.)  -  Fax +39 02 89 51 89 54</w:t>
    </w:r>
  </w:p>
  <w:p w14:paraId="5EB4CF15" w14:textId="77777777" w:rsidR="00862B83" w:rsidRPr="003325B1" w:rsidRDefault="00862B83" w:rsidP="00862B83">
    <w:pPr>
      <w:pStyle w:val="Pidipagina"/>
      <w:pBdr>
        <w:top w:val="none" w:sz="0" w:space="0" w:color="auto"/>
      </w:pBdr>
      <w:ind w:right="3259"/>
      <w:rPr>
        <w:rFonts w:ascii="Arial" w:hAnsi="Arial"/>
        <w:color w:val="595959"/>
        <w:sz w:val="13"/>
      </w:rPr>
    </w:pPr>
    <w:r w:rsidRPr="003325B1">
      <w:rPr>
        <w:rFonts w:ascii="Arial" w:hAnsi="Arial"/>
        <w:color w:val="595959"/>
        <w:sz w:val="13"/>
      </w:rPr>
      <w:t>P. I.V.A. 10547540152  - C.C.I.A.A. 1387696 - Iscr. Trib. 323946/8061/46 MI - Cap. Soc. €  41.600,00 € i.v.</w:t>
    </w:r>
  </w:p>
  <w:p w14:paraId="59794A38" w14:textId="77777777" w:rsidR="00862B83" w:rsidRPr="003325B1" w:rsidRDefault="001D7537" w:rsidP="00862B83">
    <w:pPr>
      <w:pStyle w:val="Pidipagina"/>
      <w:pBdr>
        <w:top w:val="none" w:sz="0" w:space="0" w:color="auto"/>
      </w:pBdr>
      <w:ind w:right="3259"/>
      <w:rPr>
        <w:sz w:val="13"/>
      </w:rPr>
    </w:pPr>
    <w:hyperlink r:id="rId8" w:history="1">
      <w:r w:rsidR="00862B83" w:rsidRPr="003325B1">
        <w:rPr>
          <w:rFonts w:ascii="Arial" w:hAnsi="Arial"/>
          <w:color w:val="595959"/>
          <w:sz w:val="13"/>
        </w:rPr>
        <w:t>www.micom.it</w:t>
      </w:r>
    </w:hyperlink>
    <w:r w:rsidR="00862B83" w:rsidRPr="003325B1">
      <w:rPr>
        <w:rFonts w:ascii="Arial" w:hAnsi="Arial"/>
        <w:color w:val="595959"/>
        <w:sz w:val="13"/>
      </w:rPr>
      <w:t xml:space="preserve">  -  E-mail: </w:t>
    </w:r>
    <w:hyperlink r:id="rId9" w:history="1">
      <w:r w:rsidR="00862B83" w:rsidRPr="003325B1">
        <w:rPr>
          <w:rFonts w:ascii="Arial" w:hAnsi="Arial"/>
          <w:color w:val="595959"/>
          <w:sz w:val="13"/>
        </w:rPr>
        <w:t>micom@micom.it</w:t>
      </w:r>
    </w:hyperlink>
  </w:p>
  <w:p w14:paraId="1D212E46" w14:textId="77777777" w:rsidR="00E80614" w:rsidRPr="00FB1A70" w:rsidRDefault="00E80614" w:rsidP="00E80614">
    <w:pPr>
      <w:pStyle w:val="Pidipagina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547C0" w14:textId="77777777" w:rsidR="004445E7" w:rsidRDefault="004445E7">
      <w:r>
        <w:separator/>
      </w:r>
    </w:p>
  </w:footnote>
  <w:footnote w:type="continuationSeparator" w:id="0">
    <w:p w14:paraId="5DFF060F" w14:textId="77777777" w:rsidR="004445E7" w:rsidRDefault="00444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FA57B" w14:textId="77777777" w:rsidR="00D25533" w:rsidRPr="005A2C31" w:rsidRDefault="00BA1F89" w:rsidP="00382591">
    <w:pPr>
      <w:pStyle w:val="Titolodocumento"/>
    </w:pPr>
    <w:r>
      <w:rPr>
        <w:b w:val="0"/>
        <w:caps w:val="0"/>
        <w:snapToGrid/>
      </w:rPr>
      <w:drawing>
        <wp:anchor distT="0" distB="0" distL="114300" distR="114300" simplePos="0" relativeHeight="251658752" behindDoc="0" locked="0" layoutInCell="1" allowOverlap="0" wp14:anchorId="6FBF7AA3" wp14:editId="1FD0A771">
          <wp:simplePos x="0" y="0"/>
          <wp:positionH relativeFrom="column">
            <wp:posOffset>-12700</wp:posOffset>
          </wp:positionH>
          <wp:positionV relativeFrom="paragraph">
            <wp:posOffset>38735</wp:posOffset>
          </wp:positionV>
          <wp:extent cx="1809750" cy="581025"/>
          <wp:effectExtent l="0" t="0" r="0" b="9525"/>
          <wp:wrapTight wrapText="bothSides">
            <wp:wrapPolygon edited="0">
              <wp:start x="0" y="0"/>
              <wp:lineTo x="0" y="21246"/>
              <wp:lineTo x="21373" y="21246"/>
              <wp:lineTo x="21373" y="0"/>
              <wp:lineTo x="0" y="0"/>
            </wp:wrapPolygon>
          </wp:wrapTight>
          <wp:docPr id="16" name="Immagine 121" descr="mi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1" descr="mi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D55D" w14:textId="77777777" w:rsidR="00D25533" w:rsidRPr="000C396C" w:rsidRDefault="00BA1F89" w:rsidP="00382591">
    <w:pPr>
      <w:pStyle w:val="Titolodocumento"/>
      <w:rPr>
        <w:rFonts w:cs="Times New Roman"/>
      </w:rPr>
    </w:pPr>
    <w:r>
      <w:rPr>
        <w:rFonts w:cs="Times New Roman"/>
        <w:b w:val="0"/>
        <w:caps w:val="0"/>
        <w:snapToGrid/>
      </w:rPr>
      <w:drawing>
        <wp:anchor distT="0" distB="0" distL="114300" distR="114300" simplePos="0" relativeHeight="251657728" behindDoc="0" locked="0" layoutInCell="1" allowOverlap="0" wp14:anchorId="22B46701" wp14:editId="7DE059BE">
          <wp:simplePos x="0" y="0"/>
          <wp:positionH relativeFrom="column">
            <wp:align>center</wp:align>
          </wp:positionH>
          <wp:positionV relativeFrom="paragraph">
            <wp:posOffset>51435</wp:posOffset>
          </wp:positionV>
          <wp:extent cx="1809750" cy="581025"/>
          <wp:effectExtent l="0" t="0" r="0" b="9525"/>
          <wp:wrapSquare wrapText="bothSides"/>
          <wp:docPr id="15" name="Immagine 120" descr="mi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0" descr="mi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D180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BB22E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5581E3D"/>
    <w:multiLevelType w:val="multilevel"/>
    <w:tmpl w:val="9C46C78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8103B"/>
    <w:multiLevelType w:val="hybridMultilevel"/>
    <w:tmpl w:val="C03AE4C8"/>
    <w:lvl w:ilvl="0" w:tplc="D786E2BE">
      <w:start w:val="1"/>
      <w:numFmt w:val="bullet"/>
      <w:pStyle w:val="Corpo"/>
      <w:lvlText w:val="-"/>
      <w:lvlJc w:val="left"/>
      <w:pPr>
        <w:ind w:left="1004" w:hanging="55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86E56"/>
    <w:multiLevelType w:val="singleLevel"/>
    <w:tmpl w:val="471EC8F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DF86C1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1FA050C"/>
    <w:multiLevelType w:val="hybridMultilevel"/>
    <w:tmpl w:val="9410C304"/>
    <w:lvl w:ilvl="0" w:tplc="06322B0A">
      <w:start w:val="6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2231503"/>
    <w:multiLevelType w:val="singleLevel"/>
    <w:tmpl w:val="B14A052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35A406E9"/>
    <w:multiLevelType w:val="hybridMultilevel"/>
    <w:tmpl w:val="59FA59BA"/>
    <w:lvl w:ilvl="0" w:tplc="28B02B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F6431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3AB26F9C"/>
    <w:multiLevelType w:val="hybridMultilevel"/>
    <w:tmpl w:val="DEFE3A64"/>
    <w:lvl w:ilvl="0" w:tplc="7A76A3A8">
      <w:start w:val="1"/>
      <w:numFmt w:val="decimal"/>
      <w:pStyle w:val="Corponumerato"/>
      <w:lvlText w:val="%1."/>
      <w:lvlJc w:val="left"/>
      <w:pPr>
        <w:ind w:left="64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6048E"/>
    <w:multiLevelType w:val="hybridMultilevel"/>
    <w:tmpl w:val="F4CCD03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D0E3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9D25049"/>
    <w:multiLevelType w:val="hybridMultilevel"/>
    <w:tmpl w:val="84E02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C76D2"/>
    <w:multiLevelType w:val="hybridMultilevel"/>
    <w:tmpl w:val="301CEC6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797768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AAA7107"/>
    <w:multiLevelType w:val="singleLevel"/>
    <w:tmpl w:val="1A48A8FC"/>
    <w:lvl w:ilvl="0">
      <w:start w:val="1"/>
      <w:numFmt w:val="bullet"/>
      <w:pStyle w:val="Corpopunto"/>
      <w:lvlText w:val=""/>
      <w:lvlJc w:val="left"/>
      <w:pPr>
        <w:tabs>
          <w:tab w:val="num" w:pos="6740"/>
        </w:tabs>
        <w:ind w:left="6740" w:hanging="360"/>
      </w:pPr>
      <w:rPr>
        <w:rFonts w:ascii="Wingdings" w:hAnsi="Wingdings" w:hint="default"/>
        <w:color w:val="auto"/>
      </w:rPr>
    </w:lvl>
  </w:abstractNum>
  <w:abstractNum w:abstractNumId="18" w15:restartNumberingAfterBreak="0">
    <w:nsid w:val="5FB57E72"/>
    <w:multiLevelType w:val="hybridMultilevel"/>
    <w:tmpl w:val="67EA13CA"/>
    <w:lvl w:ilvl="0" w:tplc="7F4AD18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6B29D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E8BD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FA28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837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984B4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30F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E03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6E4F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6"/>
  </w:num>
  <w:num w:numId="4">
    <w:abstractNumId w:val="13"/>
  </w:num>
  <w:num w:numId="5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6">
    <w:abstractNumId w:val="17"/>
  </w:num>
  <w:num w:numId="7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8">
    <w:abstractNumId w:val="18"/>
  </w:num>
  <w:num w:numId="9">
    <w:abstractNumId w:val="17"/>
  </w:num>
  <w:num w:numId="10">
    <w:abstractNumId w:val="17"/>
  </w:num>
  <w:num w:numId="11">
    <w:abstractNumId w:val="17"/>
  </w:num>
  <w:num w:numId="12">
    <w:abstractNumId w:val="17"/>
  </w:num>
  <w:num w:numId="13">
    <w:abstractNumId w:val="8"/>
  </w:num>
  <w:num w:numId="14">
    <w:abstractNumId w:val="9"/>
  </w:num>
  <w:num w:numId="15">
    <w:abstractNumId w:val="11"/>
  </w:num>
  <w:num w:numId="16">
    <w:abstractNumId w:val="1"/>
  </w:num>
  <w:num w:numId="17">
    <w:abstractNumId w:val="3"/>
  </w:num>
  <w:num w:numId="18">
    <w:abstractNumId w:val="12"/>
  </w:num>
  <w:num w:numId="19">
    <w:abstractNumId w:val="4"/>
  </w:num>
  <w:num w:numId="20">
    <w:abstractNumId w:val="5"/>
  </w:num>
  <w:num w:numId="21">
    <w:abstractNumId w:val="15"/>
  </w:num>
  <w:num w:numId="22">
    <w:abstractNumId w:val="7"/>
  </w:num>
  <w:num w:numId="23">
    <w:abstractNumId w:val="1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75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465"/>
    <w:rsid w:val="00004735"/>
    <w:rsid w:val="00040A20"/>
    <w:rsid w:val="00054BBF"/>
    <w:rsid w:val="00055C7E"/>
    <w:rsid w:val="00056998"/>
    <w:rsid w:val="000A2CE0"/>
    <w:rsid w:val="000D2EB1"/>
    <w:rsid w:val="000D48F4"/>
    <w:rsid w:val="000E76C8"/>
    <w:rsid w:val="00131D99"/>
    <w:rsid w:val="00141E60"/>
    <w:rsid w:val="001443A8"/>
    <w:rsid w:val="00145E8F"/>
    <w:rsid w:val="00146A50"/>
    <w:rsid w:val="00150BB3"/>
    <w:rsid w:val="00152857"/>
    <w:rsid w:val="001550BE"/>
    <w:rsid w:val="00170898"/>
    <w:rsid w:val="00170AB1"/>
    <w:rsid w:val="00186580"/>
    <w:rsid w:val="00191719"/>
    <w:rsid w:val="001A51DB"/>
    <w:rsid w:val="001D6D7F"/>
    <w:rsid w:val="001D7537"/>
    <w:rsid w:val="001E4C30"/>
    <w:rsid w:val="00200D8C"/>
    <w:rsid w:val="00202F10"/>
    <w:rsid w:val="00225C7E"/>
    <w:rsid w:val="00235FCA"/>
    <w:rsid w:val="00241F6D"/>
    <w:rsid w:val="00265EDA"/>
    <w:rsid w:val="0027244B"/>
    <w:rsid w:val="00285866"/>
    <w:rsid w:val="00293FCF"/>
    <w:rsid w:val="002959D3"/>
    <w:rsid w:val="002A6058"/>
    <w:rsid w:val="002D754A"/>
    <w:rsid w:val="002E3BB8"/>
    <w:rsid w:val="002F00D7"/>
    <w:rsid w:val="002F2189"/>
    <w:rsid w:val="003230EB"/>
    <w:rsid w:val="00326543"/>
    <w:rsid w:val="00354ED6"/>
    <w:rsid w:val="00382591"/>
    <w:rsid w:val="00392397"/>
    <w:rsid w:val="003E0CD4"/>
    <w:rsid w:val="003E432E"/>
    <w:rsid w:val="003F25C2"/>
    <w:rsid w:val="00400465"/>
    <w:rsid w:val="00403984"/>
    <w:rsid w:val="004103F3"/>
    <w:rsid w:val="004108A2"/>
    <w:rsid w:val="0042128A"/>
    <w:rsid w:val="00427C89"/>
    <w:rsid w:val="00431517"/>
    <w:rsid w:val="00433928"/>
    <w:rsid w:val="00440CCB"/>
    <w:rsid w:val="004445E7"/>
    <w:rsid w:val="00445AB9"/>
    <w:rsid w:val="004566CC"/>
    <w:rsid w:val="00486EB2"/>
    <w:rsid w:val="004915D9"/>
    <w:rsid w:val="004A03F4"/>
    <w:rsid w:val="004B01D5"/>
    <w:rsid w:val="004B5E6A"/>
    <w:rsid w:val="004D0AF6"/>
    <w:rsid w:val="004E0DDB"/>
    <w:rsid w:val="004E458B"/>
    <w:rsid w:val="004E4DAF"/>
    <w:rsid w:val="004F713E"/>
    <w:rsid w:val="005062FD"/>
    <w:rsid w:val="005174F7"/>
    <w:rsid w:val="0052183B"/>
    <w:rsid w:val="00540C5D"/>
    <w:rsid w:val="0054119F"/>
    <w:rsid w:val="0054592D"/>
    <w:rsid w:val="00550989"/>
    <w:rsid w:val="0056210B"/>
    <w:rsid w:val="00565575"/>
    <w:rsid w:val="00572284"/>
    <w:rsid w:val="00595089"/>
    <w:rsid w:val="005B6F70"/>
    <w:rsid w:val="005D4598"/>
    <w:rsid w:val="005F13F0"/>
    <w:rsid w:val="005F57CE"/>
    <w:rsid w:val="00620F8D"/>
    <w:rsid w:val="00664533"/>
    <w:rsid w:val="00684253"/>
    <w:rsid w:val="006B1EED"/>
    <w:rsid w:val="006D42CB"/>
    <w:rsid w:val="006D77D4"/>
    <w:rsid w:val="006F6621"/>
    <w:rsid w:val="00737DD3"/>
    <w:rsid w:val="007437DB"/>
    <w:rsid w:val="00744E26"/>
    <w:rsid w:val="00746037"/>
    <w:rsid w:val="00757E30"/>
    <w:rsid w:val="00761693"/>
    <w:rsid w:val="007739A4"/>
    <w:rsid w:val="007A58D2"/>
    <w:rsid w:val="007D48DF"/>
    <w:rsid w:val="0080436D"/>
    <w:rsid w:val="0080543C"/>
    <w:rsid w:val="0081065F"/>
    <w:rsid w:val="00811D1B"/>
    <w:rsid w:val="00816C58"/>
    <w:rsid w:val="00821E61"/>
    <w:rsid w:val="00862B83"/>
    <w:rsid w:val="00865D59"/>
    <w:rsid w:val="00867E10"/>
    <w:rsid w:val="00883F68"/>
    <w:rsid w:val="00897FE6"/>
    <w:rsid w:val="008A3B47"/>
    <w:rsid w:val="008C552B"/>
    <w:rsid w:val="008D4334"/>
    <w:rsid w:val="008D4E1F"/>
    <w:rsid w:val="008E02CB"/>
    <w:rsid w:val="008E5089"/>
    <w:rsid w:val="008E7B52"/>
    <w:rsid w:val="0090246A"/>
    <w:rsid w:val="00907E96"/>
    <w:rsid w:val="00924CDE"/>
    <w:rsid w:val="009457B1"/>
    <w:rsid w:val="00964338"/>
    <w:rsid w:val="00980EE9"/>
    <w:rsid w:val="0098152D"/>
    <w:rsid w:val="009B4950"/>
    <w:rsid w:val="009C7B31"/>
    <w:rsid w:val="00A0262E"/>
    <w:rsid w:val="00A11E46"/>
    <w:rsid w:val="00A14754"/>
    <w:rsid w:val="00A23BE4"/>
    <w:rsid w:val="00A3086A"/>
    <w:rsid w:val="00A43B97"/>
    <w:rsid w:val="00A5752C"/>
    <w:rsid w:val="00A634E8"/>
    <w:rsid w:val="00A97BED"/>
    <w:rsid w:val="00AE75A4"/>
    <w:rsid w:val="00B01511"/>
    <w:rsid w:val="00B035EB"/>
    <w:rsid w:val="00B04369"/>
    <w:rsid w:val="00B0491C"/>
    <w:rsid w:val="00B1718F"/>
    <w:rsid w:val="00B24D9A"/>
    <w:rsid w:val="00B263DC"/>
    <w:rsid w:val="00B27543"/>
    <w:rsid w:val="00B41108"/>
    <w:rsid w:val="00B530B1"/>
    <w:rsid w:val="00B654CC"/>
    <w:rsid w:val="00B871C7"/>
    <w:rsid w:val="00BA1F89"/>
    <w:rsid w:val="00BA32AA"/>
    <w:rsid w:val="00BA52F5"/>
    <w:rsid w:val="00BC37FF"/>
    <w:rsid w:val="00BC7580"/>
    <w:rsid w:val="00BF749A"/>
    <w:rsid w:val="00C14814"/>
    <w:rsid w:val="00C33768"/>
    <w:rsid w:val="00C533BF"/>
    <w:rsid w:val="00C5458C"/>
    <w:rsid w:val="00C5500A"/>
    <w:rsid w:val="00C575B5"/>
    <w:rsid w:val="00CA2676"/>
    <w:rsid w:val="00CB63B4"/>
    <w:rsid w:val="00CD650B"/>
    <w:rsid w:val="00CF05FA"/>
    <w:rsid w:val="00CF738D"/>
    <w:rsid w:val="00D100EC"/>
    <w:rsid w:val="00D25533"/>
    <w:rsid w:val="00D30B81"/>
    <w:rsid w:val="00D36BC6"/>
    <w:rsid w:val="00D566AD"/>
    <w:rsid w:val="00D70D23"/>
    <w:rsid w:val="00D7632D"/>
    <w:rsid w:val="00D82AB0"/>
    <w:rsid w:val="00DB1AA2"/>
    <w:rsid w:val="00DB1BC6"/>
    <w:rsid w:val="00DC10DE"/>
    <w:rsid w:val="00DD2EE9"/>
    <w:rsid w:val="00E00BF2"/>
    <w:rsid w:val="00E01B5F"/>
    <w:rsid w:val="00E03284"/>
    <w:rsid w:val="00E07A23"/>
    <w:rsid w:val="00E07A34"/>
    <w:rsid w:val="00E20B6A"/>
    <w:rsid w:val="00E358E8"/>
    <w:rsid w:val="00E436F4"/>
    <w:rsid w:val="00E52EC9"/>
    <w:rsid w:val="00E80614"/>
    <w:rsid w:val="00E859DF"/>
    <w:rsid w:val="00E93DFB"/>
    <w:rsid w:val="00E958B6"/>
    <w:rsid w:val="00ED6728"/>
    <w:rsid w:val="00EE078B"/>
    <w:rsid w:val="00EE7CC1"/>
    <w:rsid w:val="00F02880"/>
    <w:rsid w:val="00F14936"/>
    <w:rsid w:val="00F25E77"/>
    <w:rsid w:val="00F36C83"/>
    <w:rsid w:val="00F465EC"/>
    <w:rsid w:val="00F5783D"/>
    <w:rsid w:val="00F91215"/>
    <w:rsid w:val="00F97BA6"/>
    <w:rsid w:val="00FA199A"/>
    <w:rsid w:val="00FA23CB"/>
    <w:rsid w:val="00FA3D11"/>
    <w:rsid w:val="00FA4F00"/>
    <w:rsid w:val="00FD2EB0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395A43C"/>
  <w14:defaultImageDpi w14:val="300"/>
  <w15:docId w15:val="{CC3C86BD-6740-4612-B377-5BB28C94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A1F89"/>
  </w:style>
  <w:style w:type="paragraph" w:styleId="Titolo1">
    <w:name w:val="heading 1"/>
    <w:basedOn w:val="Normale"/>
    <w:next w:val="Normale"/>
    <w:link w:val="Titolo1Carattere"/>
    <w:qFormat/>
    <w:rsid w:val="00957EC9"/>
    <w:pPr>
      <w:keepNext/>
      <w:spacing w:before="240" w:after="60"/>
      <w:ind w:left="709" w:hanging="709"/>
      <w:jc w:val="both"/>
      <w:outlineLvl w:val="0"/>
    </w:pPr>
    <w:rPr>
      <w:caps/>
      <w:kern w:val="28"/>
      <w:sz w:val="28"/>
    </w:rPr>
  </w:style>
  <w:style w:type="paragraph" w:styleId="Titolo2">
    <w:name w:val="heading 2"/>
    <w:basedOn w:val="Normale"/>
    <w:next w:val="Normale"/>
    <w:link w:val="Titolo2Carattere"/>
    <w:qFormat/>
    <w:rsid w:val="007D6CDB"/>
    <w:pPr>
      <w:keepNext/>
      <w:spacing w:before="160" w:after="40"/>
      <w:ind w:left="709" w:hanging="709"/>
      <w:jc w:val="both"/>
      <w:outlineLvl w:val="1"/>
    </w:pPr>
    <w:rPr>
      <w:caps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957EC9"/>
    <w:rPr>
      <w:caps/>
      <w:kern w:val="28"/>
      <w:sz w:val="28"/>
    </w:rPr>
  </w:style>
  <w:style w:type="character" w:customStyle="1" w:styleId="Titolo2Carattere">
    <w:name w:val="Titolo 2 Carattere"/>
    <w:link w:val="Titolo2"/>
    <w:rsid w:val="007D6CDB"/>
    <w:rPr>
      <w:caps/>
      <w:sz w:val="26"/>
    </w:rPr>
  </w:style>
  <w:style w:type="paragraph" w:styleId="Intestazione">
    <w:name w:val="header"/>
    <w:aliases w:val="Corpo Quadratino di scelta segue"/>
    <w:basedOn w:val="Normale"/>
    <w:link w:val="IntestazioneCarattere"/>
    <w:uiPriority w:val="99"/>
    <w:rsid w:val="00DB1F63"/>
    <w:pPr>
      <w:tabs>
        <w:tab w:val="center" w:pos="4819"/>
        <w:tab w:val="right" w:pos="9638"/>
      </w:tabs>
    </w:pPr>
    <w:rPr>
      <w:rFonts w:ascii="Tahoma" w:hAnsi="Tahoma"/>
      <w:sz w:val="18"/>
    </w:rPr>
  </w:style>
  <w:style w:type="character" w:customStyle="1" w:styleId="IntestazioneCarattere">
    <w:name w:val="Intestazione Carattere"/>
    <w:aliases w:val="Corpo Quadratino di scelta segue Carattere"/>
    <w:link w:val="Intestazione"/>
    <w:uiPriority w:val="99"/>
    <w:rsid w:val="00DB1F63"/>
    <w:rPr>
      <w:rFonts w:ascii="Tahoma" w:hAnsi="Tahoma"/>
      <w:sz w:val="18"/>
    </w:rPr>
  </w:style>
  <w:style w:type="paragraph" w:styleId="Pidipagina">
    <w:name w:val="footer"/>
    <w:aliases w:val="SI: Pié di pagina,Piè di pagina Organizzazione"/>
    <w:basedOn w:val="Normale"/>
    <w:link w:val="PidipaginaCarattere"/>
    <w:uiPriority w:val="99"/>
    <w:rsid w:val="005720E9"/>
    <w:pPr>
      <w:pBdr>
        <w:top w:val="single" w:sz="6" w:space="6" w:color="7F7F7F"/>
      </w:pBdr>
      <w:tabs>
        <w:tab w:val="right" w:pos="9638"/>
      </w:tabs>
      <w:jc w:val="both"/>
    </w:pPr>
    <w:rPr>
      <w:color w:val="808080"/>
      <w:sz w:val="16"/>
    </w:rPr>
  </w:style>
  <w:style w:type="character" w:customStyle="1" w:styleId="PidipaginaCarattere">
    <w:name w:val="Piè di pagina Carattere"/>
    <w:aliases w:val="SI: Pié di pagina Carattere,Piè di pagina Organizzazione Carattere"/>
    <w:link w:val="Pidipagina"/>
    <w:rsid w:val="005720E9"/>
    <w:rPr>
      <w:color w:val="808080"/>
      <w:sz w:val="16"/>
    </w:rPr>
  </w:style>
  <w:style w:type="character" w:styleId="Numeropagina">
    <w:name w:val="page number"/>
    <w:basedOn w:val="Carpredefinitoparagrafo"/>
    <w:rsid w:val="00D7632D"/>
  </w:style>
  <w:style w:type="paragraph" w:customStyle="1" w:styleId="Indice">
    <w:name w:val="Indice"/>
    <w:basedOn w:val="Normale"/>
    <w:rsid w:val="00957EC9"/>
    <w:pPr>
      <w:tabs>
        <w:tab w:val="left" w:pos="426"/>
      </w:tabs>
      <w:ind w:left="426" w:hanging="426"/>
    </w:pPr>
    <w:rPr>
      <w:rFonts w:cs="Tahoma"/>
      <w:caps/>
      <w:snapToGrid w:val="0"/>
      <w:sz w:val="24"/>
    </w:rPr>
  </w:style>
  <w:style w:type="paragraph" w:customStyle="1" w:styleId="IndiceTit2">
    <w:name w:val="Indice Tit. 2"/>
    <w:basedOn w:val="Indice"/>
    <w:rsid w:val="00D7632D"/>
    <w:pPr>
      <w:ind w:left="510" w:hanging="510"/>
    </w:pPr>
    <w:rPr>
      <w:caps w:val="0"/>
      <w:smallCaps/>
    </w:rPr>
  </w:style>
  <w:style w:type="paragraph" w:customStyle="1" w:styleId="Corpo1">
    <w:name w:val="Corpo 1"/>
    <w:basedOn w:val="Normale"/>
    <w:link w:val="Corpo1Carattere"/>
    <w:rsid w:val="000E11EB"/>
    <w:pPr>
      <w:spacing w:before="240"/>
      <w:jc w:val="both"/>
    </w:pPr>
    <w:rPr>
      <w:snapToGrid w:val="0"/>
      <w:sz w:val="22"/>
    </w:rPr>
  </w:style>
  <w:style w:type="character" w:customStyle="1" w:styleId="Corpo1Carattere">
    <w:name w:val="Corpo 1 Carattere"/>
    <w:link w:val="Corpo1"/>
    <w:rsid w:val="000E11EB"/>
    <w:rPr>
      <w:snapToGrid w:val="0"/>
      <w:sz w:val="22"/>
    </w:rPr>
  </w:style>
  <w:style w:type="paragraph" w:customStyle="1" w:styleId="Corpopunto">
    <w:name w:val="Corpo § punto"/>
    <w:basedOn w:val="Normale"/>
    <w:rsid w:val="007D6CDB"/>
    <w:pPr>
      <w:numPr>
        <w:numId w:val="6"/>
      </w:numPr>
      <w:tabs>
        <w:tab w:val="left" w:pos="284"/>
        <w:tab w:val="left" w:pos="1134"/>
      </w:tabs>
      <w:ind w:left="284" w:hanging="284"/>
      <w:jc w:val="both"/>
    </w:pPr>
    <w:rPr>
      <w:rFonts w:cs="Tahoma"/>
      <w:snapToGrid w:val="0"/>
      <w:sz w:val="22"/>
    </w:rPr>
  </w:style>
  <w:style w:type="paragraph" w:customStyle="1" w:styleId="Corpo2">
    <w:name w:val="Corpo 2"/>
    <w:basedOn w:val="Normale"/>
    <w:rsid w:val="000E11EB"/>
    <w:pPr>
      <w:tabs>
        <w:tab w:val="right" w:pos="9638"/>
      </w:tabs>
      <w:spacing w:before="60"/>
      <w:jc w:val="both"/>
    </w:pPr>
    <w:rPr>
      <w:rFonts w:cs="Tahoma"/>
      <w:sz w:val="22"/>
    </w:rPr>
  </w:style>
  <w:style w:type="paragraph" w:customStyle="1" w:styleId="Titolo3">
    <w:name w:val="Titolo 3."/>
    <w:basedOn w:val="Normale"/>
    <w:rsid w:val="005720E9"/>
    <w:pPr>
      <w:spacing w:before="80"/>
      <w:jc w:val="both"/>
    </w:pPr>
    <w:rPr>
      <w:smallCaps/>
      <w:sz w:val="24"/>
    </w:rPr>
  </w:style>
  <w:style w:type="paragraph" w:customStyle="1" w:styleId="Note">
    <w:name w:val="Note"/>
    <w:basedOn w:val="Normale"/>
    <w:rsid w:val="008C3ED9"/>
    <w:pPr>
      <w:tabs>
        <w:tab w:val="left" w:pos="1247"/>
      </w:tabs>
      <w:ind w:left="1247" w:hanging="1247"/>
      <w:jc w:val="both"/>
    </w:pPr>
    <w:rPr>
      <w:rFonts w:cs="Tahoma"/>
      <w:i/>
    </w:rPr>
  </w:style>
  <w:style w:type="paragraph" w:customStyle="1" w:styleId="IndiceNotabene">
    <w:name w:val="Indice Nota bene"/>
    <w:basedOn w:val="Normale"/>
    <w:rsid w:val="00957EC9"/>
    <w:pPr>
      <w:tabs>
        <w:tab w:val="left" w:pos="1134"/>
      </w:tabs>
      <w:ind w:left="1134" w:right="58" w:hanging="1134"/>
      <w:jc w:val="both"/>
    </w:pPr>
    <w:rPr>
      <w:rFonts w:cs="Tahoma"/>
      <w:i/>
      <w:iCs/>
      <w:snapToGrid w:val="0"/>
    </w:rPr>
  </w:style>
  <w:style w:type="paragraph" w:styleId="Corpotesto">
    <w:name w:val="Body Text"/>
    <w:basedOn w:val="Normale"/>
    <w:link w:val="CorpotestoCarattere"/>
    <w:rsid w:val="00D7632D"/>
    <w:pPr>
      <w:jc w:val="center"/>
    </w:pPr>
    <w:rPr>
      <w:sz w:val="18"/>
    </w:rPr>
  </w:style>
  <w:style w:type="character" w:customStyle="1" w:styleId="CorpotestoCarattere">
    <w:name w:val="Corpo testo Carattere"/>
    <w:link w:val="Corpotesto"/>
    <w:rsid w:val="00E477E4"/>
    <w:rPr>
      <w:sz w:val="18"/>
    </w:rPr>
  </w:style>
  <w:style w:type="paragraph" w:customStyle="1" w:styleId="CorpoIndirizzocentrato">
    <w:name w:val="Corpo Indirizzo centrato"/>
    <w:basedOn w:val="Normale"/>
    <w:rsid w:val="00A504F3"/>
    <w:pPr>
      <w:jc w:val="center"/>
    </w:pPr>
    <w:rPr>
      <w:rFonts w:ascii="Tahoma" w:hAnsi="Tahoma" w:cs="Tahoma"/>
      <w:snapToGrid w:val="0"/>
    </w:rPr>
  </w:style>
  <w:style w:type="paragraph" w:customStyle="1" w:styleId="TitoloSezione">
    <w:name w:val="Titolo Sezione"/>
    <w:basedOn w:val="Normale"/>
    <w:rsid w:val="00957EC9"/>
    <w:pPr>
      <w:spacing w:before="200"/>
      <w:ind w:left="1701" w:hanging="1701"/>
    </w:pPr>
    <w:rPr>
      <w:caps/>
      <w:sz w:val="28"/>
    </w:rPr>
  </w:style>
  <w:style w:type="paragraph" w:customStyle="1" w:styleId="Corpo1celle">
    <w:name w:val="Corpo 1 celle"/>
    <w:basedOn w:val="Normale"/>
    <w:rsid w:val="000E11EB"/>
    <w:pPr>
      <w:widowControl w:val="0"/>
      <w:spacing w:before="40"/>
    </w:pPr>
    <w:rPr>
      <w:rFonts w:cs="Arial"/>
      <w:noProof/>
      <w:snapToGrid w:val="0"/>
    </w:rPr>
  </w:style>
  <w:style w:type="paragraph" w:customStyle="1" w:styleId="Titolodocumento">
    <w:name w:val="Titolo documento"/>
    <w:basedOn w:val="Indice"/>
    <w:rsid w:val="000E11EB"/>
    <w:pPr>
      <w:spacing w:before="120"/>
      <w:ind w:left="0" w:firstLine="0"/>
      <w:jc w:val="right"/>
    </w:pPr>
    <w:rPr>
      <w:b/>
      <w:noProof/>
      <w:sz w:val="28"/>
      <w:szCs w:val="28"/>
    </w:rPr>
  </w:style>
  <w:style w:type="paragraph" w:customStyle="1" w:styleId="CorpoCodiceetitolodoc">
    <w:name w:val="Corpo Codice e titolo doc."/>
    <w:basedOn w:val="Corpo2"/>
    <w:rsid w:val="00BC07C6"/>
    <w:pPr>
      <w:tabs>
        <w:tab w:val="left" w:pos="709"/>
      </w:tabs>
    </w:pPr>
    <w:rPr>
      <w:rFonts w:cs="Times New Roman"/>
      <w:snapToGrid w:val="0"/>
    </w:rPr>
  </w:style>
  <w:style w:type="paragraph" w:customStyle="1" w:styleId="NotaPrivacy">
    <w:name w:val="Nota Privacy"/>
    <w:rsid w:val="005720E9"/>
    <w:pPr>
      <w:spacing w:after="60"/>
      <w:jc w:val="center"/>
    </w:pPr>
    <w:rPr>
      <w:i/>
      <w:sz w:val="18"/>
    </w:rPr>
  </w:style>
  <w:style w:type="paragraph" w:customStyle="1" w:styleId="CorpoRagSociale">
    <w:name w:val="Corpo Rag. Sociale"/>
    <w:basedOn w:val="Corpo1"/>
    <w:next w:val="Indirizzo"/>
    <w:rsid w:val="00A504F3"/>
    <w:pPr>
      <w:spacing w:before="0"/>
      <w:ind w:left="5103"/>
      <w:jc w:val="left"/>
    </w:pPr>
    <w:rPr>
      <w:rFonts w:ascii="Tahoma" w:hAnsi="Tahoma"/>
      <w:b/>
      <w:bCs/>
    </w:rPr>
  </w:style>
  <w:style w:type="paragraph" w:customStyle="1" w:styleId="Indirizzo">
    <w:name w:val="Indirizzo"/>
    <w:basedOn w:val="Intestazione"/>
    <w:rsid w:val="005720E9"/>
    <w:pPr>
      <w:tabs>
        <w:tab w:val="clear" w:pos="4819"/>
        <w:tab w:val="clear" w:pos="9638"/>
      </w:tabs>
      <w:ind w:left="5103"/>
    </w:pPr>
    <w:rPr>
      <w:rFonts w:ascii="Times New Roman" w:hAnsi="Times New Roman"/>
      <w:sz w:val="20"/>
    </w:rPr>
  </w:style>
  <w:style w:type="paragraph" w:customStyle="1" w:styleId="CattNominativo">
    <w:name w:val="C.att.: Nominativo"/>
    <w:basedOn w:val="Indirizzo"/>
    <w:next w:val="Indirizzo"/>
    <w:rsid w:val="005720E9"/>
    <w:rPr>
      <w:i/>
      <w:iCs/>
    </w:rPr>
  </w:style>
  <w:style w:type="paragraph" w:customStyle="1" w:styleId="Oggetto">
    <w:name w:val="Oggetto"/>
    <w:basedOn w:val="Intestazione"/>
    <w:link w:val="OggettoCarattere"/>
    <w:rsid w:val="005720E9"/>
    <w:pPr>
      <w:tabs>
        <w:tab w:val="clear" w:pos="4819"/>
        <w:tab w:val="clear" w:pos="9638"/>
      </w:tabs>
      <w:spacing w:before="360"/>
      <w:ind w:left="1134" w:hanging="1134"/>
      <w:jc w:val="both"/>
    </w:pPr>
    <w:rPr>
      <w:rFonts w:ascii="Times New Roman" w:hAnsi="Times New Roman"/>
      <w:b/>
      <w:bCs/>
      <w:i/>
      <w:iCs/>
      <w:sz w:val="20"/>
    </w:rPr>
  </w:style>
  <w:style w:type="character" w:customStyle="1" w:styleId="OggettoCarattere">
    <w:name w:val="Oggetto Carattere"/>
    <w:link w:val="Oggetto"/>
    <w:rsid w:val="005720E9"/>
    <w:rPr>
      <w:b/>
      <w:bCs/>
      <w:i/>
      <w:iCs/>
    </w:rPr>
  </w:style>
  <w:style w:type="paragraph" w:customStyle="1" w:styleId="Cittedata">
    <w:name w:val="Città e data"/>
    <w:basedOn w:val="Corpo1"/>
    <w:next w:val="Normale"/>
    <w:link w:val="CittedataCarattere"/>
    <w:rsid w:val="001A22DB"/>
    <w:pPr>
      <w:tabs>
        <w:tab w:val="right" w:pos="9639"/>
      </w:tabs>
      <w:spacing w:before="360"/>
    </w:pPr>
    <w:rPr>
      <w:rFonts w:ascii="Tahoma" w:hAnsi="Tahoma"/>
    </w:rPr>
  </w:style>
  <w:style w:type="character" w:customStyle="1" w:styleId="CittedataCarattere">
    <w:name w:val="Città e data Carattere"/>
    <w:link w:val="Cittedata"/>
    <w:rsid w:val="001A22DB"/>
    <w:rPr>
      <w:snapToGrid w:val="0"/>
      <w:sz w:val="22"/>
    </w:rPr>
  </w:style>
  <w:style w:type="paragraph" w:customStyle="1" w:styleId="Corpo1bis">
    <w:name w:val="Corpo 1 bis"/>
    <w:basedOn w:val="Normale"/>
    <w:rsid w:val="00957EC9"/>
    <w:pPr>
      <w:tabs>
        <w:tab w:val="right" w:pos="9638"/>
      </w:tabs>
      <w:spacing w:before="120"/>
      <w:jc w:val="both"/>
    </w:pPr>
    <w:rPr>
      <w:rFonts w:cs="Tahoma"/>
      <w:sz w:val="22"/>
    </w:rPr>
  </w:style>
  <w:style w:type="table" w:styleId="Grigliatabella">
    <w:name w:val="Table Grid"/>
    <w:basedOn w:val="Tabellanormale"/>
    <w:rsid w:val="000F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inativoperfirma">
    <w:name w:val="Nominativo per firma"/>
    <w:basedOn w:val="Normale"/>
    <w:rsid w:val="00A504F3"/>
    <w:pPr>
      <w:tabs>
        <w:tab w:val="left" w:pos="851"/>
      </w:tabs>
      <w:spacing w:before="840"/>
    </w:pPr>
    <w:rPr>
      <w:rFonts w:ascii="Tahoma" w:hAnsi="Tahoma"/>
      <w:sz w:val="22"/>
    </w:rPr>
  </w:style>
  <w:style w:type="paragraph" w:customStyle="1" w:styleId="Funzionedoponominativo">
    <w:name w:val="Funzione (dopo nominativo)"/>
    <w:basedOn w:val="Normale"/>
    <w:rsid w:val="00A504F3"/>
    <w:pPr>
      <w:tabs>
        <w:tab w:val="left" w:pos="851"/>
      </w:tabs>
    </w:pPr>
    <w:rPr>
      <w:rFonts w:ascii="Tahoma" w:hAnsi="Tahoma"/>
      <w:i/>
      <w:iCs/>
    </w:rPr>
  </w:style>
  <w:style w:type="paragraph" w:customStyle="1" w:styleId="Corpoparagrafatosporgente">
    <w:name w:val="Corpo paragrafato_sporgente"/>
    <w:basedOn w:val="Normale"/>
    <w:qFormat/>
    <w:rsid w:val="00F266DD"/>
    <w:pPr>
      <w:tabs>
        <w:tab w:val="right" w:pos="9638"/>
      </w:tabs>
      <w:spacing w:before="20"/>
      <w:ind w:left="1985" w:hanging="1985"/>
      <w:jc w:val="both"/>
    </w:pPr>
    <w:rPr>
      <w:rFonts w:ascii="Tahoma" w:hAnsi="Tahoma" w:cs="Tahoma"/>
      <w:sz w:val="22"/>
    </w:rPr>
  </w:style>
  <w:style w:type="paragraph" w:customStyle="1" w:styleId="Inviodocumentoper">
    <w:name w:val="Invio documento per:"/>
    <w:basedOn w:val="Indirizzo"/>
    <w:qFormat/>
    <w:rsid w:val="00A34EA3"/>
    <w:pPr>
      <w:tabs>
        <w:tab w:val="left" w:pos="5103"/>
      </w:tabs>
      <w:ind w:left="0"/>
    </w:pPr>
  </w:style>
  <w:style w:type="paragraph" w:customStyle="1" w:styleId="Corpocentrato2">
    <w:name w:val="Corpo centrato 2"/>
    <w:basedOn w:val="Normale"/>
    <w:rsid w:val="000E11EB"/>
    <w:pPr>
      <w:jc w:val="center"/>
    </w:pPr>
    <w:rPr>
      <w:rFonts w:cs="Tahoma"/>
      <w:snapToGrid w:val="0"/>
    </w:rPr>
  </w:style>
  <w:style w:type="paragraph" w:customStyle="1" w:styleId="TitolodocumentoCentratoprimapagina">
    <w:name w:val="Titolo documento Centrato prima pagina"/>
    <w:basedOn w:val="Normale"/>
    <w:rsid w:val="00957EC9"/>
    <w:pPr>
      <w:keepNext/>
      <w:tabs>
        <w:tab w:val="center" w:pos="7371"/>
      </w:tabs>
      <w:spacing w:before="1440"/>
      <w:jc w:val="center"/>
      <w:outlineLvl w:val="3"/>
    </w:pPr>
    <w:rPr>
      <w:b/>
      <w:caps/>
      <w:sz w:val="28"/>
    </w:rPr>
  </w:style>
  <w:style w:type="paragraph" w:customStyle="1" w:styleId="CorpoQuadratinodiscelta">
    <w:name w:val="Corpo Quadratino di scelta"/>
    <w:basedOn w:val="Normale"/>
    <w:qFormat/>
    <w:rsid w:val="000E11EB"/>
    <w:pPr>
      <w:tabs>
        <w:tab w:val="left" w:pos="3686"/>
        <w:tab w:val="right" w:leader="dot" w:pos="7088"/>
        <w:tab w:val="left" w:pos="7371"/>
        <w:tab w:val="right" w:leader="dot" w:pos="9639"/>
      </w:tabs>
      <w:ind w:left="426" w:hanging="426"/>
    </w:pPr>
  </w:style>
  <w:style w:type="character" w:styleId="Collegamentoipertestuale">
    <w:name w:val="Hyperlink"/>
    <w:uiPriority w:val="99"/>
    <w:rsid w:val="00E477E4"/>
    <w:rPr>
      <w:color w:val="0000FF"/>
      <w:u w:val="single"/>
    </w:rPr>
  </w:style>
  <w:style w:type="paragraph" w:customStyle="1" w:styleId="Corposottile">
    <w:name w:val="Corpo sottile"/>
    <w:basedOn w:val="Normale"/>
    <w:rsid w:val="00964338"/>
    <w:pPr>
      <w:tabs>
        <w:tab w:val="left" w:pos="3402"/>
        <w:tab w:val="left" w:pos="7144"/>
      </w:tabs>
    </w:pPr>
    <w:rPr>
      <w:sz w:val="8"/>
    </w:rPr>
  </w:style>
  <w:style w:type="paragraph" w:styleId="Testonotaapidipagina">
    <w:name w:val="footnote text"/>
    <w:basedOn w:val="Normale"/>
    <w:link w:val="TestonotaapidipaginaCarattere"/>
    <w:rsid w:val="00E477E4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477E4"/>
  </w:style>
  <w:style w:type="character" w:styleId="Rimandonotaapidipagina">
    <w:name w:val="footnote reference"/>
    <w:rsid w:val="00E477E4"/>
    <w:rPr>
      <w:vertAlign w:val="superscript"/>
    </w:rPr>
  </w:style>
  <w:style w:type="paragraph" w:customStyle="1" w:styleId="Corpo">
    <w:name w:val="Corpo § §"/>
    <w:basedOn w:val="Normale"/>
    <w:rsid w:val="001613C4"/>
    <w:pPr>
      <w:numPr>
        <w:numId w:val="19"/>
      </w:numPr>
      <w:tabs>
        <w:tab w:val="left" w:pos="284"/>
      </w:tabs>
      <w:ind w:left="568" w:hanging="284"/>
      <w:jc w:val="both"/>
    </w:pPr>
    <w:rPr>
      <w:snapToGrid w:val="0"/>
      <w:sz w:val="22"/>
    </w:rPr>
  </w:style>
  <w:style w:type="paragraph" w:customStyle="1" w:styleId="Corposegue">
    <w:name w:val="Corpo §§ segue"/>
    <w:basedOn w:val="Normale"/>
    <w:qFormat/>
    <w:rsid w:val="001613C4"/>
    <w:pPr>
      <w:autoSpaceDE w:val="0"/>
      <w:autoSpaceDN w:val="0"/>
      <w:adjustRightInd w:val="0"/>
      <w:ind w:left="284"/>
      <w:jc w:val="both"/>
    </w:pPr>
    <w:rPr>
      <w:sz w:val="22"/>
      <w:szCs w:val="22"/>
    </w:rPr>
  </w:style>
  <w:style w:type="paragraph" w:customStyle="1" w:styleId="Corponumerato">
    <w:name w:val="Corpo § § numerato"/>
    <w:basedOn w:val="Corpo"/>
    <w:qFormat/>
    <w:rsid w:val="00231DAD"/>
    <w:pPr>
      <w:numPr>
        <w:numId w:val="15"/>
      </w:numPr>
    </w:pPr>
  </w:style>
  <w:style w:type="paragraph" w:customStyle="1" w:styleId="Destinatario">
    <w:name w:val="Destinatario"/>
    <w:basedOn w:val="Normale"/>
    <w:qFormat/>
    <w:rsid w:val="005720E9"/>
    <w:pPr>
      <w:ind w:left="5103"/>
    </w:pPr>
    <w:rPr>
      <w:i/>
    </w:rPr>
  </w:style>
  <w:style w:type="paragraph" w:customStyle="1" w:styleId="RagioneSociale">
    <w:name w:val="Ragione Sociale"/>
    <w:basedOn w:val="Normale"/>
    <w:qFormat/>
    <w:rsid w:val="005720E9"/>
    <w:pPr>
      <w:ind w:left="5103"/>
    </w:pPr>
    <w:rPr>
      <w:b/>
    </w:rPr>
  </w:style>
  <w:style w:type="paragraph" w:customStyle="1" w:styleId="Protocollo">
    <w:name w:val="Protocollo"/>
    <w:basedOn w:val="Intestazione"/>
    <w:next w:val="Normale"/>
    <w:rsid w:val="008A67AD"/>
    <w:pPr>
      <w:tabs>
        <w:tab w:val="clear" w:pos="4819"/>
        <w:tab w:val="clear" w:pos="9638"/>
        <w:tab w:val="left" w:pos="1209"/>
      </w:tabs>
    </w:pPr>
    <w:rPr>
      <w:rFonts w:ascii="Times New Roman" w:hAnsi="Times New Roman"/>
    </w:rPr>
  </w:style>
  <w:style w:type="paragraph" w:customStyle="1" w:styleId="Funzione">
    <w:name w:val="Funzione"/>
    <w:basedOn w:val="Intestazione"/>
    <w:rsid w:val="005720E9"/>
    <w:pPr>
      <w:tabs>
        <w:tab w:val="clear" w:pos="4819"/>
        <w:tab w:val="clear" w:pos="9638"/>
        <w:tab w:val="left" w:pos="851"/>
      </w:tabs>
    </w:pPr>
    <w:rPr>
      <w:rFonts w:ascii="Times New Roman" w:hAnsi="Times New Roman"/>
      <w:i/>
      <w:iCs/>
    </w:rPr>
  </w:style>
  <w:style w:type="paragraph" w:customStyle="1" w:styleId="Default">
    <w:name w:val="Default"/>
    <w:rsid w:val="004008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B0491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B0491C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rsid w:val="00225C7E"/>
    <w:rPr>
      <w:rFonts w:ascii="Calibri" w:eastAsia="Calibr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225C7E"/>
    <w:rPr>
      <w:rFonts w:ascii="Calibri" w:eastAsia="Calibri" w:hAnsi="Calibri" w:cs="Consolas"/>
      <w:sz w:val="22"/>
      <w:szCs w:val="21"/>
      <w:lang w:eastAsia="en-US"/>
    </w:rPr>
  </w:style>
  <w:style w:type="paragraph" w:customStyle="1" w:styleId="SICorpo1celle">
    <w:name w:val="SI: Corpo 1 celle"/>
    <w:basedOn w:val="Normale"/>
    <w:rsid w:val="00964338"/>
    <w:pPr>
      <w:widowControl w:val="0"/>
      <w:spacing w:before="40"/>
      <w:ind w:left="-57" w:right="-57"/>
    </w:pPr>
    <w:rPr>
      <w:rFonts w:ascii="Verdana" w:hAnsi="Verdana" w:cs="Arial"/>
      <w:snapToGrid w:val="0"/>
      <w:sz w:val="16"/>
    </w:rPr>
  </w:style>
  <w:style w:type="paragraph" w:styleId="Titolo">
    <w:name w:val="Title"/>
    <w:basedOn w:val="Normale"/>
    <w:link w:val="TitoloCarattere"/>
    <w:qFormat/>
    <w:rsid w:val="00BA1F89"/>
    <w:pPr>
      <w:jc w:val="center"/>
    </w:pPr>
    <w:rPr>
      <w:rFonts w:ascii="Verdana" w:hAnsi="Verdana"/>
      <w:b/>
      <w:bCs/>
      <w:sz w:val="22"/>
      <w:szCs w:val="24"/>
    </w:rPr>
  </w:style>
  <w:style w:type="character" w:customStyle="1" w:styleId="TitoloCarattere">
    <w:name w:val="Titolo Carattere"/>
    <w:basedOn w:val="Carpredefinitoparagrafo"/>
    <w:link w:val="Titolo"/>
    <w:rsid w:val="00BA1F89"/>
    <w:rPr>
      <w:rFonts w:ascii="Verdana" w:hAnsi="Verdana"/>
      <w:b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21" Type="http://schemas.openxmlformats.org/officeDocument/2006/relationships/image" Target="media/image13.emf"/><Relationship Id="rId34" Type="http://schemas.openxmlformats.org/officeDocument/2006/relationships/header" Target="header1.xml"/><Relationship Id="rId7" Type="http://schemas.openxmlformats.org/officeDocument/2006/relationships/hyperlink" Target="http://www.micom.i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cid:image001.png@01D5CC8F.34B7AD60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om.it" TargetMode="External"/><Relationship Id="rId3" Type="http://schemas.openxmlformats.org/officeDocument/2006/relationships/image" Target="media/image29.png"/><Relationship Id="rId7" Type="http://schemas.openxmlformats.org/officeDocument/2006/relationships/hyperlink" Target="http://www.micom.it/privacy" TargetMode="External"/><Relationship Id="rId2" Type="http://schemas.openxmlformats.org/officeDocument/2006/relationships/image" Target="media/image28.emf"/><Relationship Id="rId1" Type="http://schemas.openxmlformats.org/officeDocument/2006/relationships/image" Target="media/image27.emf"/><Relationship Id="rId6" Type="http://schemas.openxmlformats.org/officeDocument/2006/relationships/image" Target="media/image32.png"/><Relationship Id="rId5" Type="http://schemas.openxmlformats.org/officeDocument/2006/relationships/image" Target="media/image31.emf"/><Relationship Id="rId4" Type="http://schemas.openxmlformats.org/officeDocument/2006/relationships/image" Target="media/image30.emf"/><Relationship Id="rId9" Type="http://schemas.openxmlformats.org/officeDocument/2006/relationships/hyperlink" Target="mailto:micom@mico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15\OneDrive%20-%20Micom%20Srl\Desktop\F-7222.04%20Modello%20razionale%20e%20programma%20scientific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F-7222.04 Modello razionale e programma scientifico.dotx</Template>
  <TotalTime>56</TotalTime>
  <Pages>26</Pages>
  <Words>668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Manuale Gestione Qualità</vt:lpstr>
    </vt:vector>
  </TitlesOfParts>
  <Manager>Filippo BACILE di CASTIGLIONE</Manager>
  <Company>SILAQ Italia S.r.l.</Company>
  <LinksUpToDate>false</LinksUpToDate>
  <CharactersWithSpaces>5105</CharactersWithSpaces>
  <SharedDoc>false</SharedDoc>
  <HLinks>
    <vt:vector size="12" baseType="variant">
      <vt:variant>
        <vt:i4>720976</vt:i4>
      </vt:variant>
      <vt:variant>
        <vt:i4>12</vt:i4>
      </vt:variant>
      <vt:variant>
        <vt:i4>0</vt:i4>
      </vt:variant>
      <vt:variant>
        <vt:i4>5</vt:i4>
      </vt:variant>
      <vt:variant>
        <vt:lpwstr>mailto:micom@micom.it</vt:lpwstr>
      </vt:variant>
      <vt:variant>
        <vt:lpwstr/>
      </vt:variant>
      <vt:variant>
        <vt:i4>2162700</vt:i4>
      </vt:variant>
      <vt:variant>
        <vt:i4>9</vt:i4>
      </vt:variant>
      <vt:variant>
        <vt:i4>0</vt:i4>
      </vt:variant>
      <vt:variant>
        <vt:i4>5</vt:i4>
      </vt:variant>
      <vt:variant>
        <vt:lpwstr>http://www.micom.it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Manuale Gestione Qualità</dc:title>
  <dc:creator>utente15</dc:creator>
  <cp:lastModifiedBy>Marta De Ponti - MICOM</cp:lastModifiedBy>
  <cp:revision>65</cp:revision>
  <cp:lastPrinted>2022-03-10T09:49:00Z</cp:lastPrinted>
  <dcterms:created xsi:type="dcterms:W3CDTF">2021-06-10T09:36:00Z</dcterms:created>
  <dcterms:modified xsi:type="dcterms:W3CDTF">2022-03-10T09:49:00Z</dcterms:modified>
</cp:coreProperties>
</file>